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0D8" w:rsidRDefault="005640D8"/>
    <w:tbl>
      <w:tblPr>
        <w:tblW w:w="0" w:type="auto"/>
        <w:tblBorders>
          <w:top w:val="single" w:sz="2" w:space="0" w:color="EAEAEA"/>
          <w:left w:val="single" w:sz="2" w:space="0" w:color="EAEAEA"/>
          <w:bottom w:val="single" w:sz="2" w:space="0" w:color="EAEAEA"/>
          <w:right w:val="single" w:sz="2" w:space="0" w:color="EAEAEA"/>
          <w:insideH w:val="single" w:sz="2" w:space="0" w:color="EAEAEA"/>
          <w:insideV w:val="single" w:sz="2" w:space="0" w:color="EAEAEA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983590" w:rsidTr="005D2840">
        <w:trPr>
          <w:cantSplit/>
          <w:trHeight w:hRule="exact" w:val="2880"/>
        </w:trPr>
        <w:tc>
          <w:tcPr>
            <w:tcW w:w="5040" w:type="dxa"/>
            <w:shd w:val="clear" w:color="auto" w:fill="auto"/>
          </w:tcPr>
          <w:p w:rsidR="005D2840" w:rsidRDefault="00EA4D6B" w:rsidP="00A83483">
            <w:pPr>
              <w:pStyle w:val="Address1"/>
              <w:rPr>
                <w:sz w:val="14"/>
                <w:szCs w:val="14"/>
              </w:rPr>
            </w:pPr>
            <w:r>
              <w:rPr>
                <w:noProof/>
                <w:lang w:val="da-DK" w:eastAsia="da-DK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F7A7391" wp14:editId="67B04230">
                      <wp:simplePos x="0" y="0"/>
                      <wp:positionH relativeFrom="page">
                        <wp:posOffset>1905</wp:posOffset>
                      </wp:positionH>
                      <wp:positionV relativeFrom="page">
                        <wp:posOffset>635</wp:posOffset>
                      </wp:positionV>
                      <wp:extent cx="260985" cy="9129395"/>
                      <wp:effectExtent l="19050" t="19050" r="24765" b="14605"/>
                      <wp:wrapNone/>
                      <wp:docPr id="1268" name="Rectangle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9129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 cap="flat" cmpd="sng" algn="ctr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5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85" o:spid="_x0000_s1026" style="position:absolute;margin-left:.15pt;margin-top:.05pt;width:20.55pt;height:718.8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" fillcolor="#4bacc6 [3208]" strokecolor="#f2f2f2 [3041]" strokeweight="3pt">
                      <v:stroke dashstyle="1 1"/>
                      <v:shadow color="#205867 [1608]" opacity=".5" offset="1pt"/>
                      <v:textbox style="mso-fit-shape-to-text:t" inset="0,0,0,0"/>
                      <w10:wrap anchorx="page" anchory="page"/>
                    </v:rect>
                  </w:pict>
                </mc:Fallback>
              </mc:AlternateContent>
            </w:r>
          </w:p>
          <w:p w:rsidR="005D2840" w:rsidRPr="005D2840" w:rsidRDefault="00D269A2" w:rsidP="005D2840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page">
                        <wp:posOffset>264904</wp:posOffset>
                      </wp:positionH>
                      <wp:positionV relativeFrom="page">
                        <wp:posOffset>111631</wp:posOffset>
                      </wp:positionV>
                      <wp:extent cx="2636520" cy="1659816"/>
                      <wp:effectExtent l="19050" t="0" r="30480" b="1714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816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265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A83483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76" name="Freeform 1276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8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C5529D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3E508E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3E508E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0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3E508E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3E508E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1" name="Picture 1281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2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3E508E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3E508E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" o:spid="_x0000_s1026" style="position:absolute;margin-left:20.85pt;margin-top:8.8pt;width:207.6pt;height:130.7pt;z-index:251749888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06" o:spid="_x0000_s1027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J8sQA&#10;AADdAAAADwAAAGRycy9kb3ducmV2LnhtbERPTWvCQBC9F/oflil4q5sKTSW6ipRUPHiI0Yu3ITsm&#10;wexsyG5i/PeuIPQ2j/c5y/VoGjFQ52rLCr6mEQjiwuqaSwWn49/nHITzyBoby6TgTg7Wq/e3JSba&#10;3vhAQ+5LEULYJaig8r5NpHRFRQbd1LbEgbvYzqAPsCul7vAWwk0jZ1EUS4M1h4YKW/qtqLjmvVGw&#10;77dpthsyX9v5YfuTp/d9cc6VmnyMmwUIT6P/F7/cOx3mz+Jv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4yfLEAAAA3QAAAA8AAAAAAAAAAAAAAAAAmAIAAGRycy9k&#10;b3ducmV2LnhtbFBLBQYAAAAABAAEAPUAAACJAwAAAAA=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A83483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276" o:spid="_x0000_s1028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bkMIA&#10;AADdAAAADwAAAGRycy9kb3ducmV2LnhtbERPS2sCMRC+F/wPYYTealKhtmyNUhRhb757nm7G3cXN&#10;ZEmiu+2vN4LQ23x8z5nOe9uIK/lQO9bwOlIgiAtnai41HParlw8QISIbbByThl8KMJ8NnqaYGdfx&#10;lq67WIoUwiFDDVWMbSZlKCqyGEauJU7cyXmLMUFfSuOxS+G2kWOlJtJizamhwpYWFRXn3cVq6NZU&#10;5j9erb+7499G5cvj25YbrZ+H/dcniEh9/Bc/3LlJ88fvE7h/k06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huQwgAAAN0AAAAPAAAAAAAAAAAAAAAAAJgCAABkcnMvZG93&#10;bnJldi54bWxQSwUGAAAAAAQABAD1AAAAhw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29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AYsUA&#10;AADdAAAADwAAAGRycy9kb3ducmV2LnhtbESPT2vCQBDF70K/wzJCb7rRopHoJpRCofQStKW9DtnJ&#10;H8zOhuxW02/vHARvM7w37/3mUEyuVxcaQ+fZwGqZgCKuvO24MfD99b7YgQoR2WLvmQz8U4Aif5od&#10;MLP+yke6nGKjJIRDhgbaGIdM61C15DAs/UAsWu1Hh1HWsdF2xKuEu16vk2SrHXYsDS0O9NZSdT79&#10;OQO821TJS/2J5a//6dKhrNPelsY8z6fXPahIU3yY79cfVvDXqeDKNzKC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EBixQAAAN0AAAAPAAAAAAAAAAAAAAAAAJgCAABkcnMv&#10;ZG93bnJldi54bWxQSwUGAAAAAAQABAD1AAAAigMAAAAA&#10;" filled="f" stroked="f" strokeweight=".25pt">
                        <v:textbox inset="0,0,0,0">
                          <w:txbxContent>
                            <w:p w:rsidR="00D269A2" w:rsidRPr="003C28CF" w:rsidRDefault="00D269A2" w:rsidP="00C5529D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3E508E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3E508E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30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8Q8QA&#10;AADdAAAADwAAAGRycy9kb3ducmV2LnhtbESPT2vCQBDF7wW/wzKCt7pRaRNSVxFBEC+hKu11yE7+&#10;0OxsyK4av33nUOhthvfmvd+st6Pr1J2G0Ho2sJgnoIhLb1uuDVwvh9cMVIjIFjvPZOBJAbabycsa&#10;c+sf/En3c6yVhHDI0UATY59rHcqGHIa574lFq/zgMMo61NoO+JBw1+llkrxrhy1LQ4M97Rsqf843&#10;Z4CztzJZVScsvv1Xm/ZFlXa2MGY2HXcfoCKN8d/8d320gr/M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PEPEAAAA3QAAAA8AAAAAAAAAAAAAAAAAmAIAAGRycy9k&#10;b3ducmV2LnhtbFBLBQYAAAAABAAEAPUAAACJAwAAAAA=&#10;" filled="f" stroked="f" strokeweight=".25pt">
                        <v:textbox inset="0,0,0,0">
                          <w:txbxContent>
                            <w:p w:rsidR="00D269A2" w:rsidRPr="00C5529D" w:rsidRDefault="00D269A2" w:rsidP="003E508E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3E508E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1" o:spid="_x0000_s1031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LORnEAAAA3QAAAA8AAABkcnMvZG93bnJldi54bWxET01rwkAQvRf6H5Yp9NZsjCASXUMoSIRC&#10;qTYUj0N2TGKzsyG7xrS/3i0UvM3jfc46m0wnRhpca1nBLIpBEFdWt1wrKD+3L0sQziNr7CyTgh9y&#10;kG0eH9aYanvlPY0HX4sQwi5FBY33fSqlqxoy6CLbEwfuZAeDPsChlnrAawg3nUzieCENthwaGuzp&#10;taHq+3AxCuyCy2PxdX771Xa+5XEq8o/3uVLPT1O+AuFp8nfxv3unw/xkOYO/b8IJ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LORnEAAAA3QAAAA8AAAAAAAAAAAAAAAAA&#10;nwIAAGRycy9kb3ducmV2LnhtbFBLBQYAAAAABAAEAPcAAACQAwAAAAA=&#10;">
                        <v:imagedata r:id="rId7" o:title="dk IBIS logo 2012 rgb-eps"/>
                        <v:path arrowok="t"/>
                      </v:shape>
                      <v:shape id="Text Box 1202" o:spid="_x0000_s1032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Hr8IA&#10;AADdAAAADwAAAGRycy9kb3ducmV2LnhtbERPS2vCQBC+C/6HZQRvZtMUa0izigiF4iVUS3sdspMH&#10;zc6G3a3Gf+8Khd7m43tOuZvMIC7kfG9ZwVOSgiCure65VfB5flvlIHxA1jhYJgU38rDbzmclFtpe&#10;+YMup9CKGMK+QAVdCGMhpa87MugTOxJHrrHOYIjQtVI7vMZwM8gsTV+kwZ5jQ4cjHTqqf06/RgHn&#10;6zp9bo5YfduvfjNWzWbQlVLLxbR/BRFoCv/iP/e7jvOzPIPHN/EE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Qev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C5529D" w:rsidRDefault="00D269A2" w:rsidP="003E508E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3E508E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5D2840" w:rsidRPr="005D2840" w:rsidRDefault="005D2840" w:rsidP="005D2840"/>
          <w:p w:rsidR="005D2840" w:rsidRPr="005D2840" w:rsidRDefault="005D2840" w:rsidP="005D2840"/>
          <w:p w:rsidR="005D2840" w:rsidRPr="005D2840" w:rsidRDefault="005D2840" w:rsidP="003E508E">
            <w:pPr>
              <w:jc w:val="center"/>
            </w:pPr>
          </w:p>
          <w:p w:rsidR="005D2840" w:rsidRPr="005D2840" w:rsidRDefault="005D2840" w:rsidP="005D2840"/>
          <w:p w:rsidR="005D2840" w:rsidRPr="005D2840" w:rsidRDefault="005D2840" w:rsidP="005D2840"/>
          <w:p w:rsidR="005D2840" w:rsidRPr="005D2840" w:rsidRDefault="005D2840" w:rsidP="005D2840"/>
          <w:p w:rsidR="005D2840" w:rsidRDefault="005D2840" w:rsidP="005D2840"/>
          <w:p w:rsidR="00C32B67" w:rsidRPr="005D2840" w:rsidRDefault="003959FD" w:rsidP="005D2840">
            <w:pPr>
              <w:jc w:val="right"/>
            </w:pPr>
            <w:r>
              <w:rPr>
                <w:noProof/>
                <w:lang w:val="da-DK" w:eastAsia="da-DK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9D207DA" wp14:editId="2983E567">
                      <wp:simplePos x="0" y="0"/>
                      <wp:positionH relativeFrom="page">
                        <wp:posOffset>2133401</wp:posOffset>
                      </wp:positionH>
                      <wp:positionV relativeFrom="page">
                        <wp:posOffset>1503786</wp:posOffset>
                      </wp:positionV>
                      <wp:extent cx="0" cy="239050"/>
                      <wp:effectExtent l="0" t="0" r="19050" b="27940"/>
                      <wp:wrapNone/>
                      <wp:docPr id="1277" name="Straight Connector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277" o:spid="_x0000_s1026" style="position:absolute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8pt,118.4pt" to="168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" strokecolor="#bfbfbf [2412]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5040" w:type="dxa"/>
          </w:tcPr>
          <w:p w:rsidR="00D269A2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539AF956" wp14:editId="7B5C3E37">
                      <wp:simplePos x="0" y="0"/>
                      <wp:positionH relativeFrom="page">
                        <wp:posOffset>265422</wp:posOffset>
                      </wp:positionH>
                      <wp:positionV relativeFrom="page">
                        <wp:posOffset>113030</wp:posOffset>
                      </wp:positionV>
                      <wp:extent cx="2636520" cy="1659255"/>
                      <wp:effectExtent l="19050" t="0" r="30480" b="17145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5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" name="Freeform 7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" o:spid="_x0000_s1033" style="position:absolute;margin-left:20.9pt;margin-top:8.9pt;width:207.6pt;height:130.65pt;z-index:251768320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">
                      <v:shape id="Text Box 1206" o:spid="_x0000_s1034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nsMMA&#10;AADaAAAADwAAAGRycy9kb3ducmV2LnhtbESPQYvCMBSE7wv+h/AEb2uqoJauaVlExYMHrV68PZq3&#10;bdnmpTSx1n9vFhY8DjPzDbPOBtOInjpXW1Ywm0YgiAuray4VXC+7zxiE88gaG8uk4EkOsnT0scZE&#10;2wefqc99KQKEXYIKKu/bREpXVGTQTW1LHLwf2xn0QXal1B0+Atw0ch5FS2mw5rBQYUubiorf/G4U&#10;HO/77enQn3xt4/N+lW+fx+KWKzUZD99fIDwN/h3+bx+0ggX8XQk3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3nsMMAAADaAAAADwAAAAAAAAAAAAAAAACYAgAAZHJzL2Rv&#10;d25yZXYueG1sUEsFBgAAAAAEAAQA9QAAAIgDAAAAAA==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7" o:spid="_x0000_s1035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BL8IA&#10;AADaAAAADwAAAGRycy9kb3ducmV2LnhtbESPT2sCMRTE7wW/Q3hCbzWxYCurUUQp7M0/rZ6fm+fu&#10;4uZlSaK79dM3hUKPw8z8hpkve9uIO/lQO9YwHikQxIUzNZcavj4/XqYgQkQ22DgmDd8UYLkYPM0x&#10;M67jPd0PsRQJwiFDDVWMbSZlKCqyGEauJU7exXmLMUlfSuOxS3DbyFel3qTFmtNChS2tKyquh5vV&#10;0G2pzM9ebU/d8bFT+eY42XOj9fOwX81AROrjf/ivnRsN7/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4EvwgAAANoAAAAPAAAAAAAAAAAAAAAAAJgCAABkcnMvZG93&#10;bnJldi54bWxQSwUGAAAAAAQABAD1AAAAhw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36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CK7sA&#10;AADaAAAADwAAAGRycy9kb3ducmV2LnhtbERPyQrCMBC9C/5DGMGbpiouVKOIIIiX4oJeh2a6YDMp&#10;TdT69+YgeHy8fbVpTSVe1LjSsoLRMAJBnFpdcq7getkPFiCcR9ZYWSYFH3KwWXc7K4y1ffOJXmef&#10;ixDCLkYFhfd1LKVLCzLohrYmDlxmG4M+wCaXusF3CDeVHEfRTBosOTQUWNOuoPRxfhoFvJim0SQ7&#10;YnK3t3JeJ9m80olS/V67XYLw1Pq/+Oc+aAVha7gSb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oTgiu7AAAA2gAAAA8AAAAAAAAAAAAAAAAAmAIAAGRycy9kb3ducmV2Lnht&#10;bFBLBQYAAAAABAAEAPUAAACAAwAAAAA=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37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rCb4A&#10;AADbAAAADwAAAGRycy9kb3ducmV2LnhtbERPy6rCMBDdC/5DGMGdplfRSq9RRBDETfGBdzs00we3&#10;mZQmav17Iwju5nCes1x3phZ3al1lWcHPOAJBnFldcaHgct6NFiCcR9ZYWyYFT3KwXvV7S0y0ffCR&#10;7idfiBDCLkEFpfdNIqXLSjLoxrYhDlxuW4M+wLaQusVHCDe1nETRXBqsODSU2NC2pOz/dDMKeDHL&#10;oml+wPTPXqu4SfO41qlSw0G3+QXhqfNf8ce912H+BN6/hAP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nawm+AAAA2wAAAA8AAAAAAAAAAAAAAAAAmAIAAGRycy9kb3ducmV2&#10;LnhtbFBLBQYAAAAABAAEAPUAAACDAwAAAAA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4" o:spid="_x0000_s1038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XPJ7AAAAA2wAAAA8AAABkcnMvZG93bnJldi54bWxET02LwjAQvQv+hzCCN01dRaQaRQRRWBBX&#10;RTwOzdhWm0lpsrXrrzfCgrd5vM+ZLRpTiJoql1tWMOhHIIgTq3NOFZyO694EhPPIGgvLpOCPHCzm&#10;7dYMY20f/EP1wacihLCLUUHmfRlL6ZKMDLq+LYkDd7WVQR9glUpd4SOEm0J+RdFYGsw5NGRY0iqj&#10;5H74NQrsmE+Xzfn2/dR2uOa62Sz3u6FS3U6znILw1PiP+N+91WH+CN6/h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1c8nsAAAADbAAAADwAAAAAAAAAAAAAAAACfAgAA&#10;ZHJzL2Rvd25yZXYueG1sUEsFBgAAAAAEAAQA9wAAAIwDAAAAAA==&#10;">
                        <v:imagedata r:id="rId7" o:title="dk IBIS logo 2012 rgb-eps"/>
                        <v:path arrowok="t"/>
                      </v:shape>
                      <v:shape id="Text Box 1202" o:spid="_x0000_s1039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zfcEA&#10;AADbAAAADwAAAGRycy9kb3ducmV2LnhtbERPS2vCQBC+F/oflil4qxsVq8RsQikUipeglnodspMH&#10;7s6G7Brjv+8WhN7m43tOVkzWiJEG3zlWsJgnIIgrpztuFHyfPl+3IHxA1mgck4I7eSjy56cMU+1u&#10;fKDxGBoRQ9inqKANoU+l9FVLFv3c9cSRq91gMUQ4NFIPeIvh1shlkrxJix3HhhZ7+mipuhyvVgFv&#10;11WyqvdYnt1Pt+nLemN0qdTsZXrfgQg0hX/xw/2l4/w1/P0S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833BAAAA2wAAAA8AAAAAAAAAAAAAAAAAmAIAAGRycy9kb3du&#10;cmV2LnhtbFBLBQYAAAAABAAEAPUAAACGAwAAAAA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EA4D6B">
              <w:rPr>
                <w:noProof/>
                <w:lang w:val="da-DK" w:eastAsia="da-DK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19D2FA6" wp14:editId="6639D486">
                      <wp:simplePos x="0" y="0"/>
                      <wp:positionH relativeFrom="page">
                        <wp:posOffset>6350</wp:posOffset>
                      </wp:positionH>
                      <wp:positionV relativeFrom="page">
                        <wp:posOffset>635</wp:posOffset>
                      </wp:positionV>
                      <wp:extent cx="260985" cy="9129395"/>
                      <wp:effectExtent l="0" t="0" r="0" b="0"/>
                      <wp:wrapNone/>
                      <wp:docPr id="1262" name="Rectangle 1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912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cap="flat" cmpd="sng" algn="ctr">
                                <a:solidFill>
                                  <a:srgbClr val="F2F2F2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0586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86" o:spid="_x0000_s1026" style="position:absolute;margin-left:.5pt;margin-top:.05pt;width:20.55pt;height:718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" fillcolor="#4bacc6" strokecolor="#f2f2f2" strokeweight="3pt">
                      <v:stroke dashstyle="1 1"/>
                      <v:shadow color="#205867" opacity=".5" offset="1pt"/>
                      <v:textbox style="mso-fit-shape-to-text:t" inset="0,0,0,0"/>
                      <w10:wrap anchorx="page" anchory="page"/>
                    </v:rect>
                  </w:pict>
                </mc:Fallback>
              </mc:AlternateContent>
            </w:r>
          </w:p>
          <w:p w:rsidR="00D269A2" w:rsidRPr="00D269A2" w:rsidRDefault="00D269A2" w:rsidP="00D269A2"/>
          <w:p w:rsidR="00D269A2" w:rsidRPr="00D269A2" w:rsidRDefault="00D269A2" w:rsidP="00D269A2"/>
          <w:p w:rsidR="00D269A2" w:rsidRPr="00D269A2" w:rsidRDefault="00D269A2" w:rsidP="00D269A2"/>
          <w:p w:rsidR="00D269A2" w:rsidRPr="00D269A2" w:rsidRDefault="00D269A2" w:rsidP="00D269A2"/>
          <w:p w:rsidR="00D269A2" w:rsidRPr="00D269A2" w:rsidRDefault="00D269A2" w:rsidP="00D269A2"/>
          <w:p w:rsidR="00D269A2" w:rsidRPr="00D269A2" w:rsidRDefault="00D269A2" w:rsidP="00D269A2"/>
          <w:p w:rsidR="00D269A2" w:rsidRPr="00D269A2" w:rsidRDefault="00D269A2" w:rsidP="00D269A2"/>
          <w:p w:rsidR="00D269A2" w:rsidRPr="00D269A2" w:rsidRDefault="00D269A2" w:rsidP="00D269A2"/>
          <w:p w:rsidR="00D269A2" w:rsidRDefault="00D269A2" w:rsidP="00D269A2"/>
          <w:p w:rsidR="00983590" w:rsidRPr="00D269A2" w:rsidRDefault="00983590" w:rsidP="00D269A2">
            <w:pPr>
              <w:ind w:firstLine="720"/>
            </w:pP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004317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2246B78B" wp14:editId="0DFC1F5F">
                      <wp:simplePos x="0" y="0"/>
                      <wp:positionH relativeFrom="page">
                        <wp:posOffset>265430</wp:posOffset>
                      </wp:positionH>
                      <wp:positionV relativeFrom="page">
                        <wp:posOffset>93692</wp:posOffset>
                      </wp:positionV>
                      <wp:extent cx="2636520" cy="1659255"/>
                      <wp:effectExtent l="19050" t="0" r="30480" b="17145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8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0" name="Freeform 20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Picture 25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40" style="position:absolute;margin-left:20.9pt;margin-top:7.4pt;width:207.6pt;height:130.65pt;z-index:251770368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">
                      <v:shape id="Text Box 1206" o:spid="_x0000_s1041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ekcMA&#10;AADbAAAADwAAAGRycy9kb3ducmV2LnhtbESPMY/CMAyFdyT+Q2Sk2yCF4Q4VAkIIEAMDFBY2qzFt&#10;ReNUTSjl35+Hk26z9Z7f+7xc965WHbWh8mxgOklAEefeVlwYuF334zmoEJEt1p7JwIcCrFfDwRJT&#10;6998oS6LhZIQDikaKGNsUq1DXpLDMPENsWgP3zqMsraFti2+JdzVepYk39phxdJQYkPbkvJn9nIG&#10;Tq/D7nzszrHy88vhJ9t9Tvk9M+Zr1G8WoCL18d/8d320gi+w8os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ekcMAAADbAAAADwAAAAAAAAAAAAAAAACYAgAAZHJzL2Rv&#10;d25yZXYueG1sUEsFBgAAAAAEAAQA9QAAAIgDAAAAAA==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20" o:spid="_x0000_s1042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is8AA&#10;AADbAAAADwAAAGRycy9kb3ducmV2LnhtbERPW2vCMBR+F/wP4Qh702SCIp1RxkTom/PSPZ81Z21Z&#10;c1KSaLv9evMg+Pjx3dfbwbbiRj40jjW8zhQI4tKZhisNl/N+ugIRIrLB1jFp+KMA2814tMbMuJ6P&#10;dDvFSqQQDhlqqGPsMilDWZPFMHMdceJ+nLcYE/SVNB77FG5bOVdqKS02nBpq7OijpvL3dLUa+gNV&#10;+bdXh6+++P9U+a5YHLnV+mUyvL+BiDTEp/jhzo2GeVqfvqQf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Tis8AAAADbAAAADwAAAAAAAAAAAAAAAACYAgAAZHJzL2Rvd25y&#10;ZXYueG1sUEsFBgAAAAAEAAQA9QAAAIUDAAAAAA==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43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htMEA&#10;AADbAAAADwAAAGRycy9kb3ducmV2LnhtbESPS6vCMBSE9xf8D+EI7q6pFa9SjSKCIG6KD3R7aE4f&#10;2JyUJmr990YQ7nKYmW+YxaoztXhQ6yrLCkbDCARxZnXFhYLzafs7A+E8ssbaMil4kYPVsvezwETb&#10;Jx/ocfSFCBB2CSoovW8SKV1WkkE3tA1x8HLbGvRBtoXULT4D3NQyjqI/abDisFBiQ5uSstvxbhTw&#10;bJJF43yP6dVeqmmT5tNap0oN+t16DsJT5//D3/ZOK4hj+Hw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LobTBAAAA2wAAAA8AAAAAAAAAAAAAAAAAmAIAAGRycy9kb3du&#10;cmV2LnhtbFBLBQYAAAAABAAEAPUAAACGAwAAAAA=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44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6cW8EA&#10;AADbAAAADwAAAGRycy9kb3ducmV2LnhtbESPS6vCMBSE94L/IRzh7jTV64tqFBEuiJviA90emtMH&#10;NielydX6740guBxm5htmuW5NJe7UuNKyguEgAkGcWl1yruB8+uvPQTiPrLGyTAqe5GC96naWGGv7&#10;4APdjz4XAcIuRgWF93UspUsLMugGtiYOXmYbgz7IJpe6wUeAm0qOomgqDZYcFgqsaVtQejv+GwU8&#10;n6TRb7bH5Gov5axOslmlE6V+eu1mAcJT67/hT3unFYzG8P4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unFvBAAAA2wAAAA8AAAAAAAAAAAAAAAAAmAIAAGRycy9kb3du&#10;cmV2LnhtbFBLBQYAAAAABAAEAPUAAACGAwAAAAA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25" o:spid="_x0000_s1045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U7jDAAAA2wAAAA8AAABkcnMvZG93bnJldi54bWxEj0GLwjAUhO+C/yE8wZumKitSjSKCKCws&#10;rop4fDTPttq8lCbWrr/eCAseh5n5hpktGlOImiqXW1Yw6EcgiBOrc04VHA/r3gSE88gaC8uk4I8c&#10;LObt1gxjbR/8S/XepyJA2MWoIPO+jKV0SUYGXd+WxMG72MqgD7JKpa7wEeCmkMMoGkuDOYeFDEta&#10;ZZTc9nejwI75eN6crt9PbUdrrpvNcvczUqrbaZZTEJ4a/wn/t7dawfAL3l/C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dTuMMAAADbAAAADwAAAAAAAAAAAAAAAACf&#10;AgAAZHJzL2Rvd25yZXYueG1sUEsFBgAAAAAEAAQA9wAAAI8DAAAAAA==&#10;">
                        <v:imagedata r:id="rId7" o:title="dk IBIS logo 2012 rgb-eps"/>
                        <v:path arrowok="t"/>
                      </v:shape>
                      <v:shape id="Text Box 1202" o:spid="_x0000_s1046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WXrwA&#10;AADbAAAADwAAAGRycy9kb3ducmV2LnhtbERPyQrCMBC9C/5DGMGbpiouVKOIIIiX4oJeh2a6YDMp&#10;TdT69+YgeHy8fbVpTSVe1LjSsoLRMAJBnFpdcq7getkPFiCcR9ZYWSYFH3KwWXc7K4y1ffOJXmef&#10;ixDCLkYFhfd1LKVLCzLohrYmDlxmG4M+wCaXusF3CDeVHEfRTBosOTQUWNOuoPRxfhoFvJim0SQ7&#10;YnK3t3JeJ9m80olS/V67XYLw1Pq/+Oc+aAXjMDZ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45ZevAAAANsAAAAPAAAAAAAAAAAAAAAAAJgCAABkcnMvZG93bnJldi54&#10;bWxQSwUGAAAAAAQABAD1AAAAgQMAAAAA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004317" w:rsidRPr="00004317" w:rsidRDefault="00004317" w:rsidP="00004317"/>
          <w:p w:rsidR="00004317" w:rsidRPr="00004317" w:rsidRDefault="00004317" w:rsidP="00004317"/>
          <w:p w:rsidR="00004317" w:rsidRPr="00004317" w:rsidRDefault="00004317" w:rsidP="00B332EF">
            <w:pPr>
              <w:jc w:val="center"/>
            </w:pPr>
          </w:p>
          <w:p w:rsidR="00004317" w:rsidRPr="00004317" w:rsidRDefault="00004317" w:rsidP="003E508E">
            <w:pPr>
              <w:jc w:val="center"/>
            </w:pPr>
          </w:p>
          <w:p w:rsidR="00004317" w:rsidRPr="00004317" w:rsidRDefault="00004317" w:rsidP="00004317"/>
          <w:p w:rsidR="00004317" w:rsidRPr="00004317" w:rsidRDefault="00004317" w:rsidP="00004317"/>
          <w:p w:rsidR="00004317" w:rsidRPr="00004317" w:rsidRDefault="00004317" w:rsidP="00004317"/>
          <w:p w:rsidR="00004317" w:rsidRDefault="00004317" w:rsidP="00004317"/>
          <w:p w:rsidR="00F072AE" w:rsidRPr="00004317" w:rsidRDefault="00004317" w:rsidP="00004317">
            <w:pPr>
              <w:tabs>
                <w:tab w:val="left" w:pos="3609"/>
              </w:tabs>
            </w:pPr>
            <w:r>
              <w:tab/>
            </w:r>
          </w:p>
        </w:tc>
        <w:tc>
          <w:tcPr>
            <w:tcW w:w="5040" w:type="dxa"/>
          </w:tcPr>
          <w:p w:rsidR="00B332EF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72416" behindDoc="0" locked="0" layoutInCell="1" allowOverlap="1" wp14:anchorId="158BED1C" wp14:editId="3414102F">
                      <wp:simplePos x="0" y="0"/>
                      <wp:positionH relativeFrom="page">
                        <wp:posOffset>251160</wp:posOffset>
                      </wp:positionH>
                      <wp:positionV relativeFrom="page">
                        <wp:posOffset>113344</wp:posOffset>
                      </wp:positionV>
                      <wp:extent cx="2636520" cy="1659255"/>
                      <wp:effectExtent l="19050" t="0" r="30480" b="17145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400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401" name="Freeform 1401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2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3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4" name="Picture 1404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05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" o:spid="_x0000_s1047" style="position:absolute;margin-left:19.8pt;margin-top:8.9pt;width:207.6pt;height:130.65pt;z-index:251772416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">
                      <v:shape id="Text Box 1206" o:spid="_x0000_s1048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NMsUA&#10;AADdAAAADwAAAGRycy9kb3ducmV2LnhtbESPQYvCQAyF74L/YYiwN52uyCpdR1lExYMHrV72Fjqx&#10;LXYypTPW+u83hwVvCe/lvS/Lde9q1VEbKs8GPicJKOLc24oLA9fLbrwAFSKyxdozGXhRgPVqOFhi&#10;av2Tz9RlsVASwiFFA2WMTap1yEtyGCa+IRbt5luHUda20LbFp4S7Wk+T5Es7rFgaSmxoU1J+zx7O&#10;wPGx354O3SlWfnHez7Pt65j/ZsZ8jPqfb1CR+vg2/18frODPEu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00yxQAAAN0AAAAPAAAAAAAAAAAAAAAAAJgCAABkcnMv&#10;ZG93bnJldi54bWxQSwUGAAAAAAQABAD1AAAAigMAAAAA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401" o:spid="_x0000_s1049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yYcIA&#10;AADdAAAADwAAAGRycy9kb3ducmV2LnhtbERP32vCMBB+F/wfwgl708SxyahGGcqgb05d93xrzras&#10;uZQks93++kUQfLuP7+etNoNtxYV8aBxrmM8UCOLSmYYrDR+nt+kLiBCRDbaOScMvBdisx6MVZsb1&#10;fKDLMVYihXDIUEMdY5dJGcqaLIaZ64gTd3beYkzQV9J47FO4beWjUgtpseHUUGNH25rK7+OP1dDv&#10;qcq/vNp/9sXfu8p3xfOBW60fJsPrEkSkId7FN3du0vwnNYfrN+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jJhwgAAAN0AAAAPAAAAAAAAAAAAAAAAAJgCAABkcnMvZG93&#10;bnJldi54bWxQSwUGAAAAAAQABAD1AAAAhw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50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GDcIA&#10;AADdAAAADwAAAGRycy9kb3ducmV2LnhtbERPyWrDMBC9F/oPYgq9NVLcZsGJYkKgEHoxSUpzHazx&#10;QqyRsVTb+fuqUOhtHm+dbTbZVgzU+8axhvlMgSAunGm40vB5eX9Zg/AB2WDrmDTcyUO2e3zYYmrc&#10;yCcazqESMYR9ihrqELpUSl/UZNHPXEccudL1FkOEfSVNj2MMt61MlFpKiw3Hhho7OtRU3M7fVgOv&#10;F4V6LT8wv7qvZtXl5ao1udbPT9N+AyLQFP7Ff+6jifPfVAK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cYN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51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jlsMA&#10;AADdAAAADwAAAGRycy9kb3ducmV2LnhtbERPS2vCQBC+F/oflil4q7tq24ToKlIQipdQW+p1yE4e&#10;mJ0N2W2S/nu3IHibj+85m91kWzFQ7xvHGhZzBYK4cKbhSsP31+E5BeEDssHWMWn4Iw+77ePDBjPj&#10;Rv6k4RQqEUPYZ6ihDqHLpPRFTRb93HXEkStdbzFE2FfS9DjGcNvKpVJv0mLDsaHGjt5rKi6nX6uB&#10;09dCrcoj5mf30yRdXiatybWePU37NYhAU7iLb+4PE+e/qBX8fxN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ljlsMAAADdAAAADwAAAAAAAAAAAAAAAACYAgAAZHJzL2Rv&#10;d25yZXYueG1sUEsFBgAAAAAEAAQA9QAAAIgDAAAAAA=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404" o:spid="_x0000_s1052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WyPCAAAA3QAAAA8AAABkcnMvZG93bnJldi54bWxET9uKwjAQfV/wH8IIvq2pF0SqUUQQFwRx&#10;VcTHoRnbajMpTbZWv94IC77N4VxnOm9MIWqqXG5ZQa8bgSBOrM45VXA8rL7HIJxH1lhYJgUPcjCf&#10;tb6mGGt751+q9z4VIYRdjAoy78tYSpdkZNB1bUkcuIutDPoAq1TqCu8h3BSyH0UjaTDn0JBhScuM&#10;ktv+zyiwIz6e16fr5qntYMV1s17stgOlOu1mMQHhqfEf8b/7R4f5w2gI72/CC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pFsjwgAAAN0AAAAPAAAAAAAAAAAAAAAAAJ8C&#10;AABkcnMvZG93bnJldi54bWxQSwUGAAAAAAQABAD3AAAAjgMAAAAA&#10;">
                        <v:imagedata r:id="rId7" o:title="dk IBIS logo 2012 rgb-eps"/>
                        <v:path arrowok="t"/>
                      </v:shape>
                      <v:shape id="Text Box 1202" o:spid="_x0000_s1053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eecMA&#10;AADdAAAADwAAAGRycy9kb3ducmV2LnhtbERPS2vCQBC+C/0PyxR60121aUJ0FSkIpZdQW+p1yE4e&#10;mJ0N2a1J/31XEHqbj+852/1kO3GlwbeONSwXCgRx6UzLtYavz+M8A+EDssHOMWn4JQ/73cNsi7lx&#10;I3/Q9RRqEUPY56ihCaHPpfRlQxb9wvXEkavcYDFEONTSDDjGcNvJlVIv0mLLsaHBnl4bKi+nH6uB&#10;s6RU6+odi7P7btO+qNLOFFo/PU6HDYhAU/gX391vJs5/Vgncvo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xeecMAAADdAAAADwAAAAAAAAAAAAAAAACYAgAAZHJzL2Rv&#10;d25yZXYueG1sUEsFBgAAAAAEAAQA9QAAAIgDAAAAAA=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B332EF" w:rsidRPr="00B332EF" w:rsidRDefault="00B332EF" w:rsidP="00B332EF"/>
          <w:p w:rsidR="00B332EF" w:rsidRDefault="00B332EF" w:rsidP="00B332EF"/>
          <w:p w:rsidR="003E508E" w:rsidRDefault="00B332EF" w:rsidP="00B332EF">
            <w:pPr>
              <w:tabs>
                <w:tab w:val="left" w:pos="530"/>
              </w:tabs>
            </w:pPr>
            <w:r>
              <w:tab/>
            </w:r>
          </w:p>
          <w:p w:rsidR="003E508E" w:rsidRDefault="003E508E" w:rsidP="003E508E"/>
          <w:p w:rsidR="00F072AE" w:rsidRPr="003E508E" w:rsidRDefault="003E508E" w:rsidP="003E508E">
            <w:pPr>
              <w:tabs>
                <w:tab w:val="left" w:pos="1882"/>
              </w:tabs>
            </w:pPr>
            <w:r>
              <w:tab/>
            </w: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B332EF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74464" behindDoc="0" locked="0" layoutInCell="1" allowOverlap="1" wp14:anchorId="529555C5" wp14:editId="460842F4">
                      <wp:simplePos x="0" y="0"/>
                      <wp:positionH relativeFrom="page">
                        <wp:posOffset>253575</wp:posOffset>
                      </wp:positionH>
                      <wp:positionV relativeFrom="page">
                        <wp:posOffset>133350</wp:posOffset>
                      </wp:positionV>
                      <wp:extent cx="2636520" cy="1659255"/>
                      <wp:effectExtent l="19050" t="0" r="30480" b="17145"/>
                      <wp:wrapNone/>
                      <wp:docPr id="1406" name="Group 1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407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48" name="Freeform 1248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0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1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" name="Picture 1253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54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06" o:spid="_x0000_s1054" style="position:absolute;margin-left:19.95pt;margin-top:10.5pt;width:207.6pt;height:130.65pt;z-index:251774464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">
                      <v:shape id="Text Box 1206" o:spid="_x0000_s1055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VRsIA&#10;AADdAAAADwAAAGRycy9kb3ducmV2LnhtbERPTYvCMBC9C/6HMII3TRVZSzWKiIoHD1q9eBua2bZs&#10;MylNrPXfmwXB2zze5yzXnalES40rLSuYjCMQxJnVJecKbtf9KAbhPLLGyjIpeJGD9arfW2Ki7ZMv&#10;1KY+FyGEXYIKCu/rREqXFWTQjW1NHLhf2xj0ATa51A0+Q7ip5DSKfqTBkkNDgTVtC8r+0odRcHoc&#10;dudje/aljS+Hebp7nbJ7qtRw0G0WIDx1/iv+uI86zJ9Fc/j/Jp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tVGwgAAAN0AAAAPAAAAAAAAAAAAAAAAAJgCAABkcnMvZG93&#10;bnJldi54bWxQSwUGAAAAAAQABAD1AAAAhwMAAAAA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248" o:spid="_x0000_s1056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gxMUA&#10;AADdAAAADwAAAGRycy9kb3ducmV2LnhtbESPQU/DMAyF70j8h8hIu7GEaUyoLJsQaFJvY4NxNo1p&#10;KxqnSrK126/HB6TdbL3n9z4v16Pv1IliagNbeJgaUMRVcC3XFj4/NvdPoFJGdtgFJgtnSrBe3d4s&#10;sXBh4B2d9rlWEsKpQAtNzn2hdaoa8pimoScW7SdEj1nWWGsXcZBw3+mZMQvtsWVpaLCn14aq3/3R&#10;Wxi2VJff0Wy/hsPl3ZRvh8cdd9ZO7saXZ1CZxnw1/1+XTvBnc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eDExQAAAN0AAAAPAAAAAAAAAAAAAAAAAJgCAABkcnMv&#10;ZG93bnJldi54bWxQSwUGAAAAAAQABAD1AAAAig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57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QBMUA&#10;AADdAAAADwAAAGRycy9kb3ducmV2LnhtbESPzWrDQAyE74W8w6JAb826Dm6Cm00IgULoxTQJ6VV4&#10;5R/q1Rrv1nbfvjoUepOY0cyn3WF2nRppCK1nA8+rBBRx6W3LtYHb9e1pCypEZIudZzLwQwEO+8XD&#10;DnPrJ/6g8RJrJSEccjTQxNjnWoeyIYdh5Xti0So/OIyyDrW2A04S7jqdJsmLdtiyNDTY06mh8uvy&#10;7QzwNiuTdfWOxae/t5u+qDadLYx5XM7HV1CR5vhv/rs+W8FPM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xAExQAAAN0AAAAPAAAAAAAAAAAAAAAAAJgCAABkcnMv&#10;ZG93bnJldi54bWxQSwUGAAAAAAQABAD1AAAAigMAAAAA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58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1n8EA&#10;AADdAAAADwAAAGRycy9kb3ducmV2LnhtbERPS4vCMBC+C/sfwgjeNK2ila6xLAuCeCmr4l6HZvrA&#10;ZlKarNZ/b4QFb/PxPWeTDaYVN+pdY1lBPItAEBdWN1wpOJ920zUI55E1tpZJwYMcZNuP0QZTbe/8&#10;Q7ejr0QIYZeigtr7LpXSFTUZdDPbEQeutL1BH2BfSd3jPYSbVs6jaCUNNhwaauzou6bievwzCni9&#10;LKJFecD8116apMvLpNW5UpPx8PUJwtPg3+J/916H+fNlDK9vw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vtZ/BAAAA3QAAAA8AAAAAAAAAAAAAAAAAmAIAAGRycy9kb3du&#10;cmV2LnhtbFBLBQYAAAAABAAEAPUAAACGAwAAAAA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253" o:spid="_x0000_s1059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LrLDAAAA3QAAAA8AAABkcnMvZG93bnJldi54bWxET02LwjAQvQv+hzCCN021KNI1igiiIMiu&#10;iuxxaGbbrs2kNLFWf71ZWPA2j/c582VrStFQ7QrLCkbDCARxanXBmYLzaTOYgXAeWWNpmRQ8yMFy&#10;0e3MMdH2zl/UHH0mQgi7BBXk3leJlC7NyaAb2oo4cD+2NugDrDOpa7yHcFPKcRRNpcGCQ0OOFa1z&#10;Sq/Hm1Fgp3z+3l5+909t4w037Xb1eYiV6vfa1QcIT61/i//dOx3mjycx/H0TT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UussMAAADdAAAADwAAAAAAAAAAAAAAAACf&#10;AgAAZHJzL2Rvd25yZXYueG1sUEsFBgAAAAAEAAQA9wAAAI8DAAAAAA==&#10;">
                        <v:imagedata r:id="rId7" o:title="dk IBIS logo 2012 rgb-eps"/>
                        <v:path arrowok="t"/>
                      </v:shape>
                      <v:shape id="Text Box 1202" o:spid="_x0000_s1060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WB8IA&#10;AADdAAAADwAAAGRycy9kb3ducmV2LnhtbERPS2vCQBC+F/wPywi9NRutVomuIkKheAmNpb0O2ckD&#10;s7Mhuybx37uC0Nt8fM/Z7kfTiJ46V1tWMItiEMS51TWXCn7On29rEM4ja2wsk4IbOdjvJi9bTLQd&#10;+Jv6zJcihLBLUEHlfZtI6fKKDLrItsSBK2xn0AfYlVJ3OIRw08h5HH9IgzWHhgpbOlaUX7KrUcDr&#10;ZR6/FydM/+xvvWrTYtXoVKnX6XjYgPA0+n/x0/2lw/z5cgGPb8IJ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BYH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B332EF" w:rsidRPr="00B332EF" w:rsidRDefault="00B332EF" w:rsidP="00B332EF"/>
          <w:p w:rsidR="00F072AE" w:rsidRPr="00B332EF" w:rsidRDefault="00F072AE" w:rsidP="00D269A2"/>
        </w:tc>
        <w:tc>
          <w:tcPr>
            <w:tcW w:w="5040" w:type="dxa"/>
          </w:tcPr>
          <w:p w:rsidR="003E508E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76512" behindDoc="0" locked="0" layoutInCell="1" allowOverlap="1" wp14:anchorId="7D02D536" wp14:editId="70BA7B84">
                      <wp:simplePos x="0" y="0"/>
                      <wp:positionH relativeFrom="page">
                        <wp:posOffset>256540</wp:posOffset>
                      </wp:positionH>
                      <wp:positionV relativeFrom="page">
                        <wp:posOffset>129540</wp:posOffset>
                      </wp:positionV>
                      <wp:extent cx="2636520" cy="1659255"/>
                      <wp:effectExtent l="19050" t="0" r="30480" b="17145"/>
                      <wp:wrapNone/>
                      <wp:docPr id="1256" name="Group 1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258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60" name="Freeform 1260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4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6" name="Picture 1266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67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6" o:spid="_x0000_s1061" style="position:absolute;margin-left:20.2pt;margin-top:10.2pt;width:207.6pt;height:130.65pt;z-index:251776512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">
                      <v:shape id="Text Box 1206" o:spid="_x0000_s1062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s0cUA&#10;AADdAAAADwAAAGRycy9kb3ducmV2LnhtbESPQYvCQAyF74L/YciCN52u4CpdR1lExYMHrV68hU62&#10;LdvJlM5Y6783hwVvCe/lvS/Lde9q1VEbKs8GPicJKOLc24oLA9fLbrwAFSKyxdozGXhSgPVqOFhi&#10;av2Dz9RlsVASwiFFA2WMTap1yEtyGCa+IRbt17cOo6xtoW2LDwl3tZ4myZd2WLE0lNjQpqT8L7s7&#10;A8f7fns6dKdY+cV5P8+2z2N+y4wZffQ/36Ai9fFt/r8+WMGfzg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azRxQAAAN0AAAAPAAAAAAAAAAAAAAAAAJgCAABkcnMv&#10;ZG93bnJldi54bWxQSwUGAAAAAAQABAD1AAAAigMAAAAA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260" o:spid="_x0000_s1063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wosUA&#10;AADdAAAADwAAAGRycy9kb3ducmV2LnhtbESPQWvDMAyF74P9B6PBbqu9wspI65axUcita7furMZq&#10;EhrLwXabbL9+OhR6k3hP731arEbfqQvF1Aa28DwxoIir4FquLXx/rZ9eQaWM7LALTBZ+KcFqeX+3&#10;wMKFgbd02eVaSQinAi00OfeF1qlqyGOahJ5YtGOIHrOssdYu4iDhvtNTY2baY8vS0GBP7w1Vp93Z&#10;Wxg2VJeHaDY/w/7v05Qf+5ctd9Y+Poxvc1CZxnwzX69LJ/jTm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rCixQAAAN0AAAAPAAAAAAAAAAAAAAAAAJgCAABkcnMv&#10;ZG93bnJldi54bWxQSwUGAAAAAAQABAD1AAAAig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64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/IsIA&#10;AADdAAAADwAAAGRycy9kb3ducmV2LnhtbERPS2vCQBC+C/6HZYTedGOKD1JXkYIgvQSj2OuQnTww&#10;Oxuy2yT9926h4G0+vufsDqNpRE+dqy0rWC4iEMS51TWXCm7X03wLwnlkjY1lUvBLDg776WSHibYD&#10;X6jPfClCCLsEFVTet4mULq/IoFvYljhwhe0M+gC7UuoOhxBuGhlH0VoarDk0VNjSZ0X5I/sxCni7&#10;yqP34gvTb3uvN21abBqdKvU2G48fIDyN/iX+d591mB+vl/D3TThB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38i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65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cusAA&#10;AADdAAAADwAAAGRycy9kb3ducmV2LnhtbERPy6rCMBDdX/AfwgjurqlvqUYRQZC7KT7Q7dBMH9hM&#10;ShO1/v2NILibw3nOct2aSjyocaVlBYN+BII4tbrkXMH5tPudg3AeWWNlmRS8yMF61flZYqztkw/0&#10;OPpchBB2MSoovK9jKV1akEHXtzVx4DLbGPQBNrnUDT5DuKnkMIqm0mDJoaHAmrYFpbfj3Sjg+SSN&#10;RtkfJld7KWd1ks0qnSjV67abBQhPrf+KP+69DvOH0zG8vw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TcusAAAADdAAAADwAAAAAAAAAAAAAAAACYAgAAZHJzL2Rvd25y&#10;ZXYueG1sUEsFBgAAAAAEAAQA9QAAAIUDAAAAAA=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266" o:spid="_x0000_s1066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R5fEAAAA3QAAAA8AAABkcnMvZG93bnJldi54bWxET9tqwkAQfS/4D8sU+lY3NRBKdJVQCAqF&#10;4g3xcciOSWx2NmS3Sdqvd4WCb3M411msRtOInjpXW1bwNo1AEBdW11wqOB7y13cQziNrbCyTgl9y&#10;sFpOnhaYajvwjvq9L0UIYZeigsr7NpXSFRUZdFPbEgfuYjuDPsCulLrDIYSbRs6iKJEGaw4NFbb0&#10;UVHxvf8xCmzCx/P6dP380zbOuR/X2fYrVurleczmIDyN/iH+d290mD9LErh/E06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R5fEAAAA3QAAAA8AAAAAAAAAAAAAAAAA&#10;nwIAAGRycy9kb3ducmV2LnhtbFBLBQYAAAAABAAEAPcAAACQAwAAAAA=&#10;">
                        <v:imagedata r:id="rId7" o:title="dk IBIS logo 2012 rgb-eps"/>
                        <v:path arrowok="t"/>
                      </v:shape>
                      <v:shape id="Text Box 1202" o:spid="_x0000_s1067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CzcIA&#10;AADdAAAADwAAAGRycy9kb3ducmV2LnhtbERPS2vCQBC+F/wPyxS8NZsqmhBdRQqF4iVoS3sdspMH&#10;ZmdDdpvEf+8Kgrf5+J6z3U+mFQP1rrGs4D2KQRAXVjdcKfj5/nxLQTiPrLG1TAqu5GC/m71sMdN2&#10;5BMNZ1+JEMIuQwW1910mpStqMugi2xEHrrS9QR9gX0nd4xjCTSsXcbyWBhsODTV29FFTcTn/GwWc&#10;rop4WR4x/7O/TdLlZdLqXKn563TYgPA0+af44f7SYf5incD9m3CC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5kLN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3E508E" w:rsidRPr="003E508E" w:rsidRDefault="003E508E" w:rsidP="003E508E"/>
          <w:p w:rsidR="003E508E" w:rsidRPr="003E508E" w:rsidRDefault="003E508E" w:rsidP="003E508E"/>
          <w:p w:rsidR="003E508E" w:rsidRPr="003E508E" w:rsidRDefault="003E508E" w:rsidP="003E508E"/>
          <w:p w:rsidR="003E508E" w:rsidRDefault="003E508E" w:rsidP="003E508E"/>
          <w:p w:rsidR="003E508E" w:rsidRDefault="003E508E" w:rsidP="003E508E"/>
          <w:p w:rsidR="00F072AE" w:rsidRPr="003E508E" w:rsidRDefault="003E508E" w:rsidP="003E508E">
            <w:pPr>
              <w:tabs>
                <w:tab w:val="left" w:pos="1873"/>
              </w:tabs>
            </w:pPr>
            <w:r>
              <w:tab/>
            </w: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C1159E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616299BF" wp14:editId="1EB131E5">
                      <wp:simplePos x="0" y="0"/>
                      <wp:positionH relativeFrom="page">
                        <wp:posOffset>246380</wp:posOffset>
                      </wp:positionH>
                      <wp:positionV relativeFrom="page">
                        <wp:posOffset>123825</wp:posOffset>
                      </wp:positionV>
                      <wp:extent cx="2636520" cy="1659255"/>
                      <wp:effectExtent l="19050" t="0" r="30480" b="17145"/>
                      <wp:wrapNone/>
                      <wp:docPr id="1269" name="Group 1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270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72" name="Freeform 1272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5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9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0" name="Picture 1290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91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9" o:spid="_x0000_s1068" style="position:absolute;margin-left:19.4pt;margin-top:9.75pt;width:207.6pt;height:130.65pt;z-index:251778560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">
                      <v:shape id="Text Box 1206" o:spid="_x0000_s1069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8t8UA&#10;AADdAAAADwAAAGRycy9kb3ducmV2LnhtbESPMW/CQAyFd6T+h5MrdSOXMhQUOBCqKGJggMDCZuVM&#10;EpHzRbkjhH9fD0hstt7ze58Xq8E1qqcu1J4NfCcpKOLC25pLA+fT33gGKkRki41nMvCkAKvlx2iB&#10;mfUPPlKfx1JJCIcMDVQxtpnWoajIYUh8Syza1XcOo6xdqW2HDwl3jZ6k6Y92WLM0VNjSb0XFLb87&#10;A/v7dnPY9YdY+9lxO803z31xyY35+hzWc1CRhvg2v653VvAnU+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vy3xQAAAN0AAAAPAAAAAAAAAAAAAAAAAJgCAABkcnMv&#10;ZG93bnJldi54bWxQSwUGAAAAAAQABAD1AAAAigMAAAAA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272" o:spid="_x0000_s1070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0dk8IA&#10;AADdAAAADwAAAGRycy9kb3ducmV2LnhtbERPS2sCMRC+C/6HMAVvNelCrWyNUiyFvVlfPU83092l&#10;m8mSpO7aX28Ewdt8fM9ZrAbbihP50DjW8DRVIIhLZxquNBz2H49zECEiG2wdk4YzBVgtx6MF5sb1&#10;vKXTLlYihXDIUUMdY5dLGcqaLIap64gT9+O8xZigr6Tx2Kdw28pMqZm02HBqqLGjdU3l7+7Paug3&#10;VBXfXm2++uP/pyrej89bbrWePAxvryAiDfEuvrkLk+ZnLxlcv0kn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R2TwgAAAN0AAAAPAAAAAAAAAAAAAAAAAJgCAABkcnMvZG93&#10;bnJldi54bWxQSwUGAAAAAAQABAD1AAAAhw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71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v/MIA&#10;AADdAAAADwAAAGRycy9kb3ducmV2LnhtbERPS0vDQBC+C/0Pywi9mY0tNSHNphShUHoJVtHrkJ08&#10;aHY2ZNck/feuIHibj+85+WExvZhodJ1lBc9RDIK4srrjRsHH++kpBeE8ssbeMim4k4NDsXrIMdN2&#10;5jearr4RIYRdhgpa74dMSle1ZNBFdiAOXG1Hgz7AsZF6xDmEm15u4vhFGuw4NLQ40GtL1e36bRRw&#10;uqvibX3B8st+dslQ1kmvS6XWj8txD8LT4v/Ff+6zDvM3yQ5+vw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e/8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72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V3sIA&#10;AADdAAAADwAAAGRycy9kb3ducmV2LnhtbERPS2vCQBC+F/wPywi9NZtabNLUVUQQipdQW/Q6ZCcP&#10;mp0N2TVJ/70rCN7m43vOajOZVgzUu8aygtcoBkFcWN1wpeD3Z/+SgnAeWWNrmRT8k4PNeva0wkzb&#10;kb9pOPpKhBB2GSqove8yKV1Rk0EX2Y44cKXtDfoA+0rqHscQblq5iON3abDh0FBjR7uair/jxSjg&#10;dFnEb+UB87M9NUmXl0mrc6We59P2E4SnyT/Ed/eXDvMX6Qfcvg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ZXe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290" o:spid="_x0000_s1073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eCl/GAAAA3QAAAA8AAABkcnMvZG93bnJldi54bWxEj0FrwkAQhe9C/8MyQm+6UUFqdBUpiIWC&#10;tCricciOSTQ7G7LbGPvrO4eCtxnem/e+Waw6V6mWmlB6NjAaJqCIM29Lzg0cD5vBG6gQkS1WnsnA&#10;gwKsli+9BabW3/mb2n3MlYRwSNFAEWOdah2yghyGoa+JRbv4xmGUtcm1bfAu4a7S4ySZaoclS0OB&#10;Nb0XlN32P86An/LxvD1dP3+tn2y47bbrr93EmNd+t56DitTFp/n/+sMK/ngm/P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4KX8YAAADdAAAADwAAAAAAAAAAAAAA&#10;AACfAgAAZHJzL2Rvd25yZXYueG1sUEsFBgAAAAAEAAQA9wAAAJIDAAAAAA==&#10;">
                        <v:imagedata r:id="rId7" o:title="dk IBIS logo 2012 rgb-eps"/>
                        <v:path arrowok="t"/>
                      </v:shape>
                      <v:shape id="Text Box 1202" o:spid="_x0000_s1074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PBcMA&#10;AADdAAAADwAAAGRycy9kb3ducmV2LnhtbERPS2vCQBC+F/wPywi91U1S2mjMKiIUSi+hUfQ6ZCcP&#10;zM6G7Dam/75bKPQ2H99z8v1sejHR6DrLCuJVBIK4srrjRsH59Pa0BuE8ssbeMin4Jgf73eIhx0zb&#10;O3/SVPpGhBB2GSpovR8yKV3VkkG3sgNx4Go7GvQBjo3UI95DuOllEkWv0mDHoaHFgY4tVbfyyyjg&#10;9UsVPdcfWFztpUuHok57XSj1uJwPWxCeZv8v/nO/6zA/2cTw+00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YPBcMAAADdAAAADwAAAAAAAAAAAAAAAACYAgAAZHJzL2Rv&#10;d25yZXYueG1sUEsFBgAAAAAEAAQA9QAAAIgDAAAAAA==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1159E" w:rsidRPr="00C1159E" w:rsidRDefault="00C1159E" w:rsidP="00C1159E"/>
          <w:p w:rsidR="00C1159E" w:rsidRPr="00C1159E" w:rsidRDefault="00C1159E" w:rsidP="00C1159E"/>
          <w:p w:rsidR="00C1159E" w:rsidRDefault="00C1159E" w:rsidP="00C1159E"/>
          <w:p w:rsidR="00F072AE" w:rsidRPr="00C1159E" w:rsidRDefault="00C1159E" w:rsidP="00C1159E">
            <w:pPr>
              <w:tabs>
                <w:tab w:val="left" w:pos="2005"/>
              </w:tabs>
            </w:pPr>
            <w:r>
              <w:tab/>
            </w:r>
          </w:p>
        </w:tc>
        <w:tc>
          <w:tcPr>
            <w:tcW w:w="5040" w:type="dxa"/>
          </w:tcPr>
          <w:p w:rsidR="00C1159E" w:rsidRDefault="00D269A2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0C1D5189" wp14:editId="5BCDAB64">
                      <wp:simplePos x="0" y="0"/>
                      <wp:positionH relativeFrom="page">
                        <wp:posOffset>255270</wp:posOffset>
                      </wp:positionH>
                      <wp:positionV relativeFrom="page">
                        <wp:posOffset>124460</wp:posOffset>
                      </wp:positionV>
                      <wp:extent cx="2636520" cy="1659255"/>
                      <wp:effectExtent l="19050" t="0" r="30480" b="17145"/>
                      <wp:wrapNone/>
                      <wp:docPr id="1292" name="Group 1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293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294" name="Freeform 1294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3C28CF" w:rsidRDefault="00D269A2" w:rsidP="00D269A2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D269A2" w:rsidRPr="003C28CF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6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D269A2" w:rsidRPr="00B5173C" w:rsidRDefault="00D269A2" w:rsidP="00D269A2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7" name="Picture 1297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98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D269A2" w:rsidRPr="00C5529D" w:rsidRDefault="00D269A2" w:rsidP="00D269A2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2" o:spid="_x0000_s1075" style="position:absolute;margin-left:20.1pt;margin-top:9.8pt;width:207.6pt;height:130.65pt;z-index:251780608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">
                      <v:shape id="Text Box 1206" o:spid="_x0000_s1076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EOsMA&#10;AADdAAAADwAAAGRycy9kb3ducmV2LnhtbERPTYvCMBC9C/sfwgh701QXXLeayiIqHjxo3Yu3oRnb&#10;YjMpTWzrvzeCsLd5vM9ZrnpTiZYaV1pWMBlHIIgzq0vOFfydt6M5COeRNVaWScGDHKySj8ESY207&#10;PlGb+lyEEHYxKii8r2MpXVaQQTe2NXHgrrYx6ANscqkb7EK4qeQ0imbSYMmhocCa1gVlt/RuFBzu&#10;u81x3x59aeen3Xe6eRyyS6rU57D/XYDw1Pt/8du912H+9OcLXt+EE2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EOsMAAADdAAAADwAAAAAAAAAAAAAAAACYAgAAZHJzL2Rv&#10;d25yZXYueG1sUEsFBgAAAAAEAAQA9QAAAIgDAAAAAA==&#10;" filled="f" stroked="f" strokeweight=".25pt">
                        <v:textbox style="mso-fit-shape-to-text:t" inset="0,0,0,0">
                          <w:txbxContent>
                            <w:p w:rsidR="00D269A2" w:rsidRPr="00C5529D" w:rsidRDefault="00D269A2" w:rsidP="00D269A2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294" o:spid="_x0000_s1077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GhsMA&#10;AADdAAAADwAAAGRycy9kb3ducmV2LnhtbERPS2sCMRC+F/wPYYTeaqK0pV2NIkphb75qz+Nmurt0&#10;M1mS1N36641Q8DYf33Nmi9424kw+1I41jEcKBHHhTM2lhs/Dx9MbiBCRDTaOScMfBVjMBw8zzIzr&#10;eEfnfSxFCuGQoYYqxjaTMhQVWQwj1xIn7tt5izFBX0rjsUvhtpETpV6lxZpTQ4UtrSoqfva/VkO3&#10;oTI/ebX56o6XrcrXx5cdN1o/DvvlFESkPt7F/+7cpPmT92e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TGhsMAAADdAAAADwAAAAAAAAAAAAAAAACYAgAAZHJzL2Rv&#10;d25yZXYueG1sUEsFBgAAAAAEAAQA9QAAAIgDAAAAAA==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78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JBsIA&#10;AADdAAAADwAAAGRycy9kb3ducmV2LnhtbERPS2vCQBC+C/0PyxS86aYRjaauoQiCeAnGUq9DdvKg&#10;2dmQXTX9912h0Nt8fM/ZZqPpxJ0G11pW8DaPQBCXVrdcK/i8HGZrEM4ja+wsk4IfcpDtXiZbTLV9&#10;8Jnuha9FCGGXooLG+z6V0pUNGXRz2xMHrrKDQR/gUEs94COEm07GUbSSBlsODQ32tG+o/C5uRgGv&#10;l2W0qE6YX+1Xm/R5lXQ6V2r6On68g/A0+n/xn/uow/x4s4Tn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QkG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3C28CF" w:rsidRDefault="00D269A2" w:rsidP="00D269A2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D269A2" w:rsidRPr="003C28CF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79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XccIA&#10;AADdAAAADwAAAGRycy9kb3ducmV2LnhtbERPS2vCQBC+C/0PyxS86aaRGk1dQxEE6SUYS70O2cmD&#10;ZmdDdtX033cFwdt8fM/ZZKPpxJUG11pW8DaPQBCXVrdcK/g+7WcrEM4ja+wsk4I/cpBtXyYbTLW9&#10;8ZGuha9FCGGXooLG+z6V0pUNGXRz2xMHrrKDQR/gUEs94C2Em07GUbSUBlsODQ32tGuo/C0uRgGv&#10;3stoUX1hfrY/bdLnVdLpXKnp6/j5AcLT6J/ih/ugw/x4vYT7N+EE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5dxwgAAAN0AAAAPAAAAAAAAAAAAAAAAAJgCAABkcnMvZG93&#10;bnJldi54bWxQSwUGAAAAAAQABAD1AAAAhwMAAAAA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D269A2" w:rsidRPr="00B5173C" w:rsidRDefault="00D269A2" w:rsidP="00D269A2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297" o:spid="_x0000_s1080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kivEAAAA3QAAAA8AAABkcnMvZG93bnJldi54bWxET9tqwkAQfRf8h2WEvulGA2lNXUUESaFQ&#10;vCE+DtlpkjY7G7LbJO3Xd4VC3+ZwrrPaDKYWHbWusqxgPotAEOdWV1wouJz30ycQziNrrC2Tgm9y&#10;sFmPRytMte35SN3JFyKEsEtRQel9k0rp8pIMupltiAP3bluDPsC2kLrFPoSbWi6iKJEGKw4NJTa0&#10;Kyn/PH0ZBTbhyy27frz+aBvvuRuy7eEtVuphMmyfQXga/L/4z/2iw/zF8hHu34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3kivEAAAA3QAAAA8AAAAAAAAAAAAAAAAA&#10;nwIAAGRycy9kb3ducmV2LnhtbFBLBQYAAAAABAAEAPcAAACQAwAAAAA=&#10;">
                        <v:imagedata r:id="rId7" o:title="dk IBIS logo 2012 rgb-eps"/>
                        <v:path arrowok="t"/>
                      </v:shape>
                      <v:shape id="Text Box 1202" o:spid="_x0000_s1081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mmMUA&#10;AADdAAAADwAAAGRycy9kb3ducmV2LnhtbESPT2vCQBDF7wW/wzKCt7pRabWpmyAFQXoJVbHXITv5&#10;Q7OzIbvV+O2dQ6G3Gd6b936zzUfXqSsNofVsYDFPQBGX3rZcGzif9s8bUCEiW+w8k4E7BcizydMW&#10;U+tv/EXXY6yVhHBI0UATY59qHcqGHIa574lFq/zgMMo61NoOeJNw1+llkrxqhy1LQ4M9fTRU/hx/&#10;nQHevJTJqvrE4ttf2nVfVOvOFsbMpuPuHVSkMf6b/64PVvCXb4Ir38gIO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KaYxQAAAN0AAAAPAAAAAAAAAAAAAAAAAJgCAABkcnMv&#10;ZG93bnJldi54bWxQSwUGAAAAAAQABAD1AAAAigMAAAAA&#10;" filled="f" stroked="f" strokeweight=".25pt">
                        <v:textbox inset="0,0,0,0">
                          <w:txbxContent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D269A2" w:rsidRPr="00C5529D" w:rsidRDefault="00D269A2" w:rsidP="00D269A2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1159E" w:rsidRPr="00C1159E" w:rsidRDefault="00C1159E" w:rsidP="00C1159E"/>
          <w:p w:rsidR="00C1159E" w:rsidRDefault="00C1159E" w:rsidP="00C1159E"/>
          <w:p w:rsidR="00F072AE" w:rsidRPr="00C1159E" w:rsidRDefault="00F072AE" w:rsidP="00C1159E">
            <w:pPr>
              <w:ind w:firstLine="720"/>
            </w:pPr>
          </w:p>
        </w:tc>
      </w:tr>
      <w:tr w:rsidR="00F072AE">
        <w:trPr>
          <w:cantSplit/>
          <w:trHeight w:hRule="exact" w:val="2880"/>
        </w:trPr>
        <w:tc>
          <w:tcPr>
            <w:tcW w:w="5040" w:type="dxa"/>
          </w:tcPr>
          <w:p w:rsidR="00F072AE" w:rsidRPr="009418F2" w:rsidRDefault="00236AA4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82656" behindDoc="0" locked="0" layoutInCell="1" allowOverlap="1" wp14:anchorId="432938B5" wp14:editId="1F716231">
                      <wp:simplePos x="0" y="0"/>
                      <wp:positionH relativeFrom="page">
                        <wp:posOffset>250724</wp:posOffset>
                      </wp:positionH>
                      <wp:positionV relativeFrom="page">
                        <wp:posOffset>106785</wp:posOffset>
                      </wp:positionV>
                      <wp:extent cx="2636520" cy="1659255"/>
                      <wp:effectExtent l="19050" t="0" r="30480" b="17145"/>
                      <wp:wrapNone/>
                      <wp:docPr id="1299" name="Group 1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300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C5529D" w:rsidRDefault="00236AA4" w:rsidP="00236AA4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1" name="Freeform 1301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3C28CF" w:rsidRDefault="00236AA4" w:rsidP="00236AA4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236AA4" w:rsidRPr="003C28CF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236AA4" w:rsidRPr="003C28CF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3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C5529D" w:rsidRDefault="00236AA4" w:rsidP="00236AA4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236AA4" w:rsidRPr="00B5173C" w:rsidRDefault="00236AA4" w:rsidP="00236AA4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4" name="Picture 1304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05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C5529D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236AA4" w:rsidRPr="00C5529D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99" o:spid="_x0000_s1082" style="position:absolute;margin-left:19.75pt;margin-top:8.4pt;width:207.6pt;height:130.65pt;z-index:251782656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">
                      <v:shape id="Text Box 1206" o:spid="_x0000_s1083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AV8UA&#10;AADdAAAADwAAAGRycy9kb3ducmV2LnhtbESPQYvCQAyF74L/YYiwN52uwipdR1lExYMHrV72Fjqx&#10;LXYypTPW+u83hwVvCe/lvS/Lde9q1VEbKs8GPicJKOLc24oLA9fLbrwAFSKyxdozGXhRgPVqOFhi&#10;av2Tz9RlsVASwiFFA2WMTap1yEtyGCa+IRbt5luHUda20LbFp4S7Wk+T5Es7rFgaSmxoU1J+zx7O&#10;wPGx354O3SlWfnHez7Pt65j/ZsZ8jPqfb1CR+vg2/18frODPEu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YBXxQAAAN0AAAAPAAAAAAAAAAAAAAAAAJgCAABkcnMv&#10;ZG93bnJldi54bWxQSwUGAAAAAAQABAD1AAAAigMAAAAA&#10;" filled="f" stroked="f" strokeweight=".25pt">
                        <v:textbox style="mso-fit-shape-to-text:t" inset="0,0,0,0">
                          <w:txbxContent>
                            <w:p w:rsidR="00236AA4" w:rsidRPr="00C5529D" w:rsidRDefault="00236AA4" w:rsidP="00236AA4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301" o:spid="_x0000_s1084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/BMIA&#10;AADdAAAADwAAAGRycy9kb3ducmV2LnhtbERP32vCMBB+F/wfwgl708SNyahGGcqgb05d93xrzras&#10;uZQks93++kUQfLuP7+etNoNtxYV8aBxrmM8UCOLSmYYrDR+nt+kLiBCRDbaOScMvBdisx6MVZsb1&#10;fKDLMVYihXDIUEMdY5dJGcqaLIaZ64gTd3beYkzQV9J47FO4beWjUgtpseHUUGNH25rK7+OP1dDv&#10;qcq/vNp/9sXfu8p3xfOBW60fJsPrEkSkId7FN3du0vwnNYfrN+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P8EwgAAAN0AAAAPAAAAAAAAAAAAAAAAAJgCAABkcnMvZG93&#10;bnJldi54bWxQSwUGAAAAAAQABAD1AAAAhw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85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LaMIA&#10;AADdAAAADwAAAGRycy9kb3ducmV2LnhtbERPS2vCQBC+F/wPyxS8Nbs1WEPqKlIQpJdgWvQ6ZCcP&#10;mp0N2a3Gf98VhN7m43vOejvZXlxo9J1jDa+JAkFcOdNxo+H7a/+SgfAB2WDvmDTcyMN2M3taY27c&#10;lY90KUMjYgj7HDW0IQy5lL5qyaJP3EAcudqNFkOEYyPNiNcYbnu5UOpNWuw4NrQ40EdL1U/5azVw&#10;tqxUWn9icXanbjUU9ao3hdbz52n3DiLQFP7FD/fBxPmpWsD9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wtowgAAAN0AAAAPAAAAAAAAAAAAAAAAAJgCAABkcnMvZG93&#10;bnJldi54bWxQSwUGAAAAAAQABAD1AAAAhwMAAAAA&#10;" filled="f" stroked="f" strokeweight=".25pt">
                        <v:textbox inset="0,0,0,0">
                          <w:txbxContent>
                            <w:p w:rsidR="00236AA4" w:rsidRPr="003C28CF" w:rsidRDefault="00236AA4" w:rsidP="00236AA4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236AA4" w:rsidRPr="003C28CF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236AA4" w:rsidRPr="003C28CF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86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u88IA&#10;AADdAAAADwAAAGRycy9kb3ducmV2LnhtbERPyWrDMBC9B/oPYgq5xVJqEgc3SiiFQunFNCntdbDG&#10;C7FGxlJt5++rQCG3ebx19sfZdmKkwbeONawTBYK4dKblWsPX+W21A+EDssHOMWm4kofj4WGxx9y4&#10;iT9pPIVaxBD2OWpoQuhzKX3ZkEWfuJ44cpUbLIYIh1qaAacYbjv5pNRWWmw5NjTY02tD5eX0azXw&#10;blOqtPrA4sd9t1lfVFlnCq2Xj/PLM4hAc7iL/93vJs5PVQq3b+IJ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67zwgAAAN0AAAAPAAAAAAAAAAAAAAAAAJgCAABkcnMvZG93&#10;bnJldi54bWxQSwUGAAAAAAQABAD1AAAAhwMAAAAA&#10;" filled="f" stroked="f" strokeweight=".25pt">
                        <v:textbox inset="0,0,0,0">
                          <w:txbxContent>
                            <w:p w:rsidR="00236AA4" w:rsidRPr="00C5529D" w:rsidRDefault="00236AA4" w:rsidP="00236AA4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236AA4" w:rsidRPr="00B5173C" w:rsidRDefault="00236AA4" w:rsidP="00236AA4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304" o:spid="_x0000_s1087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lkbCAAAA3QAAAA8AAABkcnMvZG93bnJldi54bWxET9uKwjAQfRf8hzALvmm6VkS6RhFBFATx&#10;xrKPQzPbdreZlCbW6tcbQfBtDuc603lrStFQ7QrLCj4HEQji1OqCMwXn06o/AeE8ssbSMim4kYP5&#10;rNuZYqLtlQ/UHH0mQgi7BBXk3leJlC7NyaAb2Io4cL+2NugDrDOpa7yGcFPKYRSNpcGCQ0OOFS1z&#10;Sv+PF6PAjvn8s/7+2961jVfctOvFfhcr1ftoF18gPLX+LX65NzrMj6MRPL8JJ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pZGwgAAAN0AAAAPAAAAAAAAAAAAAAAAAJ8C&#10;AABkcnMvZG93bnJldi54bWxQSwUGAAAAAAQABAD3AAAAjgMAAAAA&#10;">
                        <v:imagedata r:id="rId7" o:title="dk IBIS logo 2012 rgb-eps"/>
                        <v:path arrowok="t"/>
                      </v:shape>
                      <v:shape id="Text Box 1202" o:spid="_x0000_s1088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THMIA&#10;AADdAAAADwAAAGRycy9kb3ducmV2LnhtbERPS2vCQBC+F/oflhG81V0rqRJdQykI4iWYlvY6ZCcP&#10;zM6G7Brjv+8WhN7m43vOLptsJ0YafOtYw3KhQBCXzrRca/j6PLxsQPiAbLBzTBru5CHbPz/tMDXu&#10;xmcai1CLGMI+RQ1NCH0qpS8bsugXrieOXOUGiyHCoZZmwFsMt518VepNWmw5NjTY00dD5aW4Wg28&#10;SUq1qk6Y/7jvdt3n1bozudbz2fS+BRFoCv/ih/to4vyVSuDvm3i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pMcwgAAAN0AAAAPAAAAAAAAAAAAAAAAAJgCAABkcnMvZG93&#10;bnJldi54bWxQSwUGAAAAAAQABAD1AAAAhwMAAAAA&#10;" filled="f" stroked="f" strokeweight=".25pt">
                        <v:textbox inset="0,0,0,0">
                          <w:txbxContent>
                            <w:p w:rsidR="00236AA4" w:rsidRPr="00C5529D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236AA4" w:rsidRPr="00C5529D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040" w:type="dxa"/>
          </w:tcPr>
          <w:p w:rsidR="00C1159E" w:rsidRDefault="00236AA4" w:rsidP="00E03933">
            <w:r>
              <w:rPr>
                <w:noProof/>
                <w:lang w:val="da-DK" w:eastAsia="da-DK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7D48F69B" wp14:editId="73299E0E">
                      <wp:simplePos x="0" y="0"/>
                      <wp:positionH relativeFrom="page">
                        <wp:posOffset>253576</wp:posOffset>
                      </wp:positionH>
                      <wp:positionV relativeFrom="page">
                        <wp:posOffset>113030</wp:posOffset>
                      </wp:positionV>
                      <wp:extent cx="2636520" cy="1659255"/>
                      <wp:effectExtent l="19050" t="0" r="30480" b="17145"/>
                      <wp:wrapNone/>
                      <wp:docPr id="1306" name="Group 1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20" cy="1659255"/>
                                <a:chOff x="0" y="0"/>
                                <a:chExt cx="2636520" cy="1659816"/>
                              </a:xfrm>
                            </wpg:grpSpPr>
                            <wps:wsp>
                              <wps:cNvPr id="1307" name="Text Box 1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0"/>
                                  <a:ext cx="1185545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C5529D" w:rsidRDefault="00236AA4" w:rsidP="00236AA4">
                                    <w:pPr>
                                      <w:pStyle w:val="Heading1"/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</w:pPr>
                                    <w:r w:rsidRPr="00C5529D">
                                      <w:rPr>
                                        <w:rFonts w:ascii="Calibri" w:hAnsi="Calibri"/>
                                        <w:b/>
                                        <w:color w:val="E36C0A" w:themeColor="accent6" w:themeShade="BF"/>
                                      </w:rPr>
                                      <w:t>VERDENSELEV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08" name="Freeform 1308"/>
                              <wps:cNvSpPr/>
                              <wps:spPr>
                                <a:xfrm>
                                  <a:off x="0" y="936840"/>
                                  <a:ext cx="2636520" cy="315362"/>
                                </a:xfrm>
                                <a:custGeom>
                                  <a:avLst/>
                                  <a:gdLst>
                                    <a:gd name="connsiteX0" fmla="*/ 0 w 2636614"/>
                                    <a:gd name="connsiteY0" fmla="*/ 150921 h 315738"/>
                                    <a:gd name="connsiteX1" fmla="*/ 617080 w 2636614"/>
                                    <a:gd name="connsiteY1" fmla="*/ 5066 h 315738"/>
                                    <a:gd name="connsiteX2" fmla="*/ 1901728 w 2636614"/>
                                    <a:gd name="connsiteY2" fmla="*/ 313606 h 315738"/>
                                    <a:gd name="connsiteX3" fmla="*/ 2636614 w 2636614"/>
                                    <a:gd name="connsiteY3" fmla="*/ 117262 h 3157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636614" h="315738">
                                      <a:moveTo>
                                        <a:pt x="0" y="150921"/>
                                      </a:moveTo>
                                      <a:cubicBezTo>
                                        <a:pt x="150062" y="64436"/>
                                        <a:pt x="300125" y="-22048"/>
                                        <a:pt x="617080" y="5066"/>
                                      </a:cubicBezTo>
                                      <a:cubicBezTo>
                                        <a:pt x="934035" y="32180"/>
                                        <a:pt x="1565139" y="294907"/>
                                        <a:pt x="1901728" y="313606"/>
                                      </a:cubicBezTo>
                                      <a:cubicBezTo>
                                        <a:pt x="2238317" y="332305"/>
                                        <a:pt x="2437465" y="224783"/>
                                        <a:pt x="2636614" y="117262"/>
                                      </a:cubicBezTo>
                                    </a:path>
                                  </a:pathLst>
                                </a:custGeom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88" y="319760"/>
                                  <a:ext cx="1030605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3C28CF" w:rsidRDefault="00236AA4" w:rsidP="00236AA4">
                                    <w:pPr>
                                      <w:pStyle w:val="Heading2"/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</w:pPr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 xml:space="preserve">Elevens </w:t>
                                    </w:r>
                                    <w:proofErr w:type="spellStart"/>
                                    <w:r w:rsidRPr="003C28CF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</w:rPr>
                                      <w:t>navn</w:t>
                                    </w:r>
                                    <w:proofErr w:type="spellEnd"/>
                                  </w:p>
                                  <w:p w:rsidR="00236AA4" w:rsidRPr="003C28CF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Skolens navn</w:t>
                                    </w:r>
                                  </w:p>
                                  <w:p w:rsidR="00236AA4" w:rsidRPr="003C28CF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</w:pPr>
                                    <w:r w:rsidRPr="003C28CF">
                                      <w:rPr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da-DK"/>
                                      </w:rPr>
                                      <w:t>Klasse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0" name="Text Box 1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79" y="1189281"/>
                                  <a:ext cx="1817370" cy="47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C5529D" w:rsidRDefault="00236AA4" w:rsidP="00236AA4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sz w:val="24"/>
                                        <w:szCs w:val="24"/>
                                        <w:lang w:val="da-DK"/>
                                      </w:rPr>
                                      <w:t>Hele Verden I Skole</w:t>
                                    </w:r>
                                  </w:p>
                                  <w:p w:rsidR="00236AA4" w:rsidRPr="00B5173C" w:rsidRDefault="00236AA4" w:rsidP="00236AA4">
                                    <w:pPr>
                                      <w:pStyle w:val="Heading3"/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Jeg sælger lodsedler</w:t>
                                    </w:r>
                                    <w:r w:rsidR="0088685C"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 w:val="0"/>
                                        <w:sz w:val="18"/>
                                        <w:szCs w:val="18"/>
                                        <w:lang w:val="da-DK"/>
                                      </w:rPr>
                                      <w:t xml:space="preserve"> og hjælper verdens børn i skole.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1" name="Picture 1311" descr="V:\Branding - design guide etc\Design_Afdelingen\Logoer\IBIS logo\Dansk IBIS logo 2012\dk IBIS logo 2012 rgb-eps.e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580" y="16830"/>
                                  <a:ext cx="768545" cy="364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12" name="Text Box 1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9777" y="1402454"/>
                                  <a:ext cx="66294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36AA4" w:rsidRPr="00C5529D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Ibis@ibis.dk</w:t>
                                    </w:r>
                                  </w:p>
                                  <w:p w:rsidR="00236AA4" w:rsidRPr="00C5529D" w:rsidRDefault="00236AA4" w:rsidP="00236AA4">
                                    <w:pPr>
                                      <w:pStyle w:val="Address1"/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</w:pPr>
                                    <w:r w:rsidRPr="00C5529D">
                                      <w:rPr>
                                        <w:rFonts w:asciiTheme="minorHAnsi" w:hAnsiTheme="minorHAnsi"/>
                                        <w:color w:val="808080" w:themeColor="background1" w:themeShade="80"/>
                                        <w:lang w:val="da-DK"/>
                                      </w:rPr>
                                      <w:t>www.ibis.dk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06" o:spid="_x0000_s1089" style="position:absolute;margin-left:19.95pt;margin-top:8.9pt;width:207.6pt;height:130.65pt;z-index:251784704;mso-position-horizontal-relative:page;mso-position-vertical-relative:page" coordsize="26365,165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">
                      <v:shape id="Text Box 1206" o:spid="_x0000_s1090" type="#_x0000_t202" style="position:absolute;left:448;width:11856;height:21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YI8IA&#10;AADdAAAADwAAAGRycy9kb3ducmV2LnhtbERPTYvCMBC9C/6HMII3TVVYSzWKiIoHD1q9eBua2bZs&#10;MylNrPXfmwXB2zze5yzXnalES40rLSuYjCMQxJnVJecKbtf9KAbhPLLGyjIpeJGD9arfW2Ki7ZMv&#10;1KY+FyGEXYIKCu/rREqXFWTQjW1NHLhf2xj0ATa51A0+Q7ip5DSKfqTBkkNDgTVtC8r+0odRcHoc&#10;dudje/aljS+Hebp7nbJ7qtRw0G0WIDx1/iv+uI86zJ9Fc/j/Jp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BgjwgAAAN0AAAAPAAAAAAAAAAAAAAAAAJgCAABkcnMvZG93&#10;bnJldi54bWxQSwUGAAAAAAQABAD1AAAAhwMAAAAA&#10;" filled="f" stroked="f" strokeweight=".25pt">
                        <v:textbox style="mso-fit-shape-to-text:t" inset="0,0,0,0">
                          <w:txbxContent>
                            <w:p w:rsidR="00236AA4" w:rsidRPr="00C5529D" w:rsidRDefault="00236AA4" w:rsidP="00236AA4">
                              <w:pPr>
                                <w:pStyle w:val="Heading1"/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</w:pPr>
                              <w:r w:rsidRPr="00C5529D">
                                <w:rPr>
                                  <w:rFonts w:ascii="Calibri" w:hAnsi="Calibri"/>
                                  <w:b/>
                                  <w:color w:val="E36C0A" w:themeColor="accent6" w:themeShade="BF"/>
                                </w:rPr>
                                <w:t>VERDENSELEV</w:t>
                              </w:r>
                            </w:p>
                          </w:txbxContent>
                        </v:textbox>
                      </v:shape>
                      <v:shape id="Freeform 1308" o:spid="_x0000_s1091" style="position:absolute;top:9368;width:26365;height:3154;visibility:visible;mso-wrap-style:square;v-text-anchor:middle" coordsize="2636614,31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WmcUA&#10;AADdAAAADwAAAGRycy9kb3ducmV2LnhtbESPQU/DMAyF75P4D5EncduSgUCoLJsmEFJvYxvjbBrT&#10;VmucKglr4dfPh0ncbL3n9z4v16Pv1JliagNbWMwNKOIquJZrCx+Ht9kTqJSRHXaBycIvJVivbiZL&#10;LFwYeEfnfa6VhHAq0EKTc19onaqGPKZ56IlF+w7RY5Y11tpFHCTcd/rOmEftsWVpaLCnl4aq0/7H&#10;Wxi2VJdf0Ww/h+Pfuylfjw877qy9nY6bZ1CZxvxvvl6XTvDvjeDKNzKC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laZxQAAAN0AAAAPAAAAAAAAAAAAAAAAAJgCAABkcnMv&#10;ZG93bnJldi54bWxQSwUGAAAAAAQABAD1AAAAigMAAAAA&#10;" path="m,150921c150062,64436,300125,-22048,617080,5066v316955,27114,948059,289841,1284648,308540c2238317,332305,2437465,224783,2636614,117262e" filled="f" strokecolor="#e36c0a [2409]" strokeweight="4.5pt">
                        <v:path arrowok="t" o:connecttype="custom" o:connectlocs="0,150741;617058,5060;1901660,313233;2636520,117122" o:connectangles="0,0,0,0"/>
                      </v:shape>
                      <v:shape id="Text Box 1202" o:spid="_x0000_s1092" type="#_x0000_t202" style="position:absolute;left:504;top:3197;width:10306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ZGcMA&#10;AADdAAAADwAAAGRycy9kb3ducmV2LnhtbERPS2vCQBC+F/oflil4a3artMboKlIQipdQW/Q6ZCcP&#10;mp0N2W2S/nu3IHibj+85m91kWzFQ7xvHGl4SBYK4cKbhSsP31+E5BeEDssHWMWn4Iw+77ePDBjPj&#10;Rv6k4RQqEUPYZ6ihDqHLpPRFTRZ94jriyJWutxgi7CtpehxjuG3lXKk3abHh2FBjR+81FT+nX6uB&#10;09dCLcoj5hd3bpZdXi5bk2s9e5r2axCBpnAX39wfJs5fqBX8fxN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uZGcMAAADdAAAADwAAAAAAAAAAAAAAAACYAgAAZHJzL2Rv&#10;d25yZXYueG1sUEsFBgAAAAAEAAQA9QAAAIgDAAAAAA==&#10;" filled="f" stroked="f" strokeweight=".25pt">
                        <v:textbox inset="0,0,0,0">
                          <w:txbxContent>
                            <w:p w:rsidR="00236AA4" w:rsidRPr="003C28CF" w:rsidRDefault="00236AA4" w:rsidP="00236AA4">
                              <w:pPr>
                                <w:pStyle w:val="Heading2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 xml:space="preserve">Elevens </w:t>
                              </w:r>
                              <w:proofErr w:type="spellStart"/>
                              <w:r w:rsidRPr="003C28CF"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  <w:t>navn</w:t>
                              </w:r>
                              <w:proofErr w:type="spellEnd"/>
                            </w:p>
                            <w:p w:rsidR="00236AA4" w:rsidRPr="003C28CF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Skolens navn</w:t>
                              </w:r>
                            </w:p>
                            <w:p w:rsidR="00236AA4" w:rsidRPr="003C28CF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</w:pPr>
                              <w:r w:rsidRPr="003C28C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  <w:lang w:val="da-DK"/>
                                </w:rPr>
                                <w:t>Klasse</w:t>
                              </w:r>
                            </w:p>
                          </w:txbxContent>
                        </v:textbox>
                      </v:shape>
                      <v:shape id="Text Box 1205" o:spid="_x0000_s1093" type="#_x0000_t202" style="position:absolute;left:448;top:11892;width:18174;height:4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mWcUA&#10;AADdAAAADwAAAGRycy9kb3ducmV2LnhtbESPzWrDQAyE74W8w6JCbs3aDW2M63UIhUDoxTQJ6VV4&#10;5R/q1RrvJnHfvjoUepOY0cynYju7Qd1oCr1nA+kqAUVce9tza+B82j9loEJEtjh4JgM/FGBbLh4K&#10;zK2/8yfdjrFVEsIhRwNdjGOudag7chhWfiQWrfGTwyjr1Go74V3C3aCfk+RVO+xZGjoc6b2j+vt4&#10;dQY4e6mTdfOB1Ze/9JuxajaDrYxZPs67N1CR5vhv/rs+WMFfp8Iv38gI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KZZxQAAAN0AAAAPAAAAAAAAAAAAAAAAAJgCAABkcnMv&#10;ZG93bnJldi54bWxQSwUGAAAAAAQABAD1AAAAigMAAAAA&#10;" filled="f" stroked="f" strokeweight=".25pt">
                        <v:textbox inset="0,0,0,0">
                          <w:txbxContent>
                            <w:p w:rsidR="00236AA4" w:rsidRPr="00C5529D" w:rsidRDefault="00236AA4" w:rsidP="00236AA4">
                              <w:pPr>
                                <w:pStyle w:val="Heading3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sz w:val="24"/>
                                  <w:szCs w:val="24"/>
                                  <w:lang w:val="da-DK"/>
                                </w:rPr>
                                <w:t>Hele Verden I Skole</w:t>
                              </w:r>
                            </w:p>
                            <w:p w:rsidR="00236AA4" w:rsidRPr="00B5173C" w:rsidRDefault="00236AA4" w:rsidP="00236AA4">
                              <w:pPr>
                                <w:pStyle w:val="Heading3"/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Jeg sælger lodsedler</w:t>
                              </w:r>
                              <w:r w:rsidR="0088685C"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>,</w:t>
                              </w:r>
                              <w:r>
                                <w:rPr>
                                  <w:rFonts w:asciiTheme="minorHAnsi" w:hAnsiTheme="minorHAnsi"/>
                                  <w:b w:val="0"/>
                                  <w:sz w:val="18"/>
                                  <w:szCs w:val="18"/>
                                  <w:lang w:val="da-DK"/>
                                </w:rPr>
                                <w:t xml:space="preserve"> og hjælper verdens børn i skole.</w:t>
                              </w:r>
                            </w:p>
                          </w:txbxContent>
                        </v:textbox>
                      </v:shape>
                      <v:shape id="Picture 1311" o:spid="_x0000_s1094" type="#_x0000_t75" style="position:absolute;left:18175;top:168;width:768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gowPEAAAA3QAAAA8AAABkcnMvZG93bnJldi54bWxET01rwkAQvRf8D8sIvdVNDISSuooIIYJQ&#10;WiulxyE7JtHsbMiuSdpf3y0UvM3jfc5qM5lWDNS7xrKCeBGBIC6tbrhScPrIn55BOI+ssbVMCr7J&#10;wWY9e1hhpu3I7zQcfSVCCLsMFdTed5mUrqzJoFvYjjhwZ9sb9AH2ldQ9jiHctHIZRak02HBoqLGj&#10;XU3l9XgzCmzKp6/i83L40TbJeZiK7dtrotTjfNq+gPA0+bv4373XYX4Sx/D3TTh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gowPEAAAA3QAAAA8AAAAAAAAAAAAAAAAA&#10;nwIAAGRycy9kb3ducmV2LnhtbFBLBQYAAAAABAAEAPcAAACQAwAAAAA=&#10;">
                        <v:imagedata r:id="rId7" o:title="dk IBIS logo 2012 rgb-eps"/>
                        <v:path arrowok="t"/>
                      </v:shape>
                      <v:shape id="Text Box 1202" o:spid="_x0000_s1095" type="#_x0000_t202" style="position:absolute;left:19297;top:14024;width:663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dtcIA&#10;AADdAAAADwAAAGRycy9kb3ducmV2LnhtbERPS2vCQBC+F/oflhG8NRsjNiF1lSIUSi/BB/Y6ZCcP&#10;zM6G7Brjv+8KQm/z8T1nvZ1MJ0YaXGtZwSKKQRCXVrdcKzgdv94yEM4ja+wsk4I7OdhuXl/WmGt7&#10;4z2NB1+LEMIuRwWN930upSsbMugi2xMHrrKDQR/gUEs94C2Em04mcfwuDbYcGhrsaddQeTlcjQLO&#10;VmW8rH6w+LXnNu2LKu10odR8Nn1+gPA0+X/x0/2tw/zlIoHHN+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p21wgAAAN0AAAAPAAAAAAAAAAAAAAAAAJgCAABkcnMvZG93&#10;bnJldi54bWxQSwUGAAAAAAQABAD1AAAAhwMAAAAA&#10;" filled="f" stroked="f" strokeweight=".25pt">
                        <v:textbox inset="0,0,0,0">
                          <w:txbxContent>
                            <w:p w:rsidR="00236AA4" w:rsidRPr="00C5529D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Ibis@ibis.dk</w:t>
                              </w:r>
                            </w:p>
                            <w:p w:rsidR="00236AA4" w:rsidRPr="00C5529D" w:rsidRDefault="00236AA4" w:rsidP="00236AA4">
                              <w:pPr>
                                <w:pStyle w:val="Address1"/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</w:pPr>
                              <w:r w:rsidRPr="00C5529D">
                                <w:rPr>
                                  <w:rFonts w:asciiTheme="minorHAnsi" w:hAnsiTheme="minorHAnsi"/>
                                  <w:color w:val="808080" w:themeColor="background1" w:themeShade="80"/>
                                  <w:lang w:val="da-DK"/>
                                </w:rPr>
                                <w:t>www.ibis.dk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1159E" w:rsidRPr="00C1159E" w:rsidRDefault="00C1159E" w:rsidP="00C1159E"/>
          <w:p w:rsidR="00C1159E" w:rsidRDefault="00C1159E" w:rsidP="00C1159E"/>
          <w:p w:rsidR="00F072AE" w:rsidRPr="00C1159E" w:rsidRDefault="00C1159E" w:rsidP="00C1159E">
            <w:pPr>
              <w:tabs>
                <w:tab w:val="left" w:pos="1705"/>
              </w:tabs>
            </w:pPr>
            <w:r>
              <w:tab/>
            </w:r>
          </w:p>
        </w:tc>
      </w:tr>
    </w:tbl>
    <w:p w:rsidR="00983590" w:rsidRDefault="00983590" w:rsidP="00E03933">
      <w:bookmarkStart w:id="0" w:name="_GoBack"/>
      <w:bookmarkEnd w:id="0"/>
    </w:p>
    <w:sectPr w:rsidR="00983590" w:rsidSect="00F276FB">
      <w:type w:val="continuous"/>
      <w:pgSz w:w="11907" w:h="16839" w:code="9"/>
      <w:pgMar w:top="720" w:right="1080" w:bottom="0" w:left="1080" w:header="708" w:footer="708" w:gutter="0"/>
      <w:paperSrc w:first="4" w:other="4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activeWritingStyle w:appName="MSWord" w:lang="en-US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4BA"/>
    <w:rsid w:val="00004317"/>
    <w:rsid w:val="00017AFD"/>
    <w:rsid w:val="00061F53"/>
    <w:rsid w:val="0009653E"/>
    <w:rsid w:val="000C4AE6"/>
    <w:rsid w:val="000D259D"/>
    <w:rsid w:val="001276FE"/>
    <w:rsid w:val="00131462"/>
    <w:rsid w:val="00153DE7"/>
    <w:rsid w:val="00173D42"/>
    <w:rsid w:val="001D6026"/>
    <w:rsid w:val="00204A67"/>
    <w:rsid w:val="00223A7B"/>
    <w:rsid w:val="00227A70"/>
    <w:rsid w:val="00236AA4"/>
    <w:rsid w:val="00240069"/>
    <w:rsid w:val="00256968"/>
    <w:rsid w:val="002607D0"/>
    <w:rsid w:val="00267151"/>
    <w:rsid w:val="00272E5E"/>
    <w:rsid w:val="002C385E"/>
    <w:rsid w:val="002D0C8C"/>
    <w:rsid w:val="003228DC"/>
    <w:rsid w:val="0035325A"/>
    <w:rsid w:val="003959FD"/>
    <w:rsid w:val="003C28CF"/>
    <w:rsid w:val="003E508E"/>
    <w:rsid w:val="003F6EF5"/>
    <w:rsid w:val="004A24BA"/>
    <w:rsid w:val="005369ED"/>
    <w:rsid w:val="0054284B"/>
    <w:rsid w:val="005640D8"/>
    <w:rsid w:val="00570A4D"/>
    <w:rsid w:val="005B78A2"/>
    <w:rsid w:val="005D2840"/>
    <w:rsid w:val="005D51F2"/>
    <w:rsid w:val="005E0D13"/>
    <w:rsid w:val="00633B3A"/>
    <w:rsid w:val="006B1E3E"/>
    <w:rsid w:val="0072049E"/>
    <w:rsid w:val="00764F46"/>
    <w:rsid w:val="0077157E"/>
    <w:rsid w:val="007B24E3"/>
    <w:rsid w:val="007E34DA"/>
    <w:rsid w:val="00857EFB"/>
    <w:rsid w:val="008709FF"/>
    <w:rsid w:val="0088685C"/>
    <w:rsid w:val="009418F2"/>
    <w:rsid w:val="00983590"/>
    <w:rsid w:val="00985DB6"/>
    <w:rsid w:val="009B2AA8"/>
    <w:rsid w:val="009C090E"/>
    <w:rsid w:val="00A83483"/>
    <w:rsid w:val="00AC50B1"/>
    <w:rsid w:val="00B3098D"/>
    <w:rsid w:val="00B332EF"/>
    <w:rsid w:val="00B34DA3"/>
    <w:rsid w:val="00B5173C"/>
    <w:rsid w:val="00BA0C8C"/>
    <w:rsid w:val="00BB6085"/>
    <w:rsid w:val="00BC50FB"/>
    <w:rsid w:val="00C0677B"/>
    <w:rsid w:val="00C1159E"/>
    <w:rsid w:val="00C132B5"/>
    <w:rsid w:val="00C32B67"/>
    <w:rsid w:val="00C5529D"/>
    <w:rsid w:val="00CE3AA7"/>
    <w:rsid w:val="00CE3D7A"/>
    <w:rsid w:val="00D036C4"/>
    <w:rsid w:val="00D269A2"/>
    <w:rsid w:val="00D576AB"/>
    <w:rsid w:val="00DA3377"/>
    <w:rsid w:val="00DF705C"/>
    <w:rsid w:val="00E03933"/>
    <w:rsid w:val="00E063D6"/>
    <w:rsid w:val="00E3202F"/>
    <w:rsid w:val="00E36426"/>
    <w:rsid w:val="00E439F9"/>
    <w:rsid w:val="00EA4D6B"/>
    <w:rsid w:val="00F072AE"/>
    <w:rsid w:val="00F276FB"/>
    <w:rsid w:val="00F35E04"/>
    <w:rsid w:val="00F72C65"/>
    <w:rsid w:val="00F831E1"/>
    <w:rsid w:val="00F846BF"/>
    <w:rsid w:val="00FA3A17"/>
    <w:rsid w:val="00FE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weight=".25pt" on="f"/>
      <v:textbox style="mso-fit-shape-to-text:t" inset="0,0,0,0"/>
      <o:colormru v:ext="edit" colors="#99c38f,#a50021,#33c"/>
      <o:colormenu v:ext="edit" strokecolor="none [2409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A7B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83483"/>
    <w:pPr>
      <w:outlineLvl w:val="0"/>
    </w:pPr>
    <w:rPr>
      <w:rFonts w:ascii="Garamond" w:hAnsi="Garamond" w:cs="Arial"/>
      <w:color w:val="00000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E6B9A"/>
    <w:pPr>
      <w:outlineLvl w:val="1"/>
    </w:pPr>
    <w:rPr>
      <w:rFonts w:ascii="Arial" w:hAnsi="Arial" w:cs="Arial"/>
      <w:b/>
      <w:color w:val="000000"/>
      <w:spacing w:val="20"/>
      <w:sz w:val="18"/>
    </w:rPr>
  </w:style>
  <w:style w:type="paragraph" w:styleId="Heading3">
    <w:name w:val="heading 3"/>
    <w:basedOn w:val="Normal"/>
    <w:next w:val="Normal"/>
    <w:link w:val="Heading3Char"/>
    <w:qFormat/>
    <w:rsid w:val="00A83483"/>
    <w:pPr>
      <w:outlineLvl w:val="2"/>
    </w:pPr>
    <w:rPr>
      <w:rFonts w:ascii="Arial" w:hAnsi="Arial" w:cs="Arial"/>
      <w:b/>
      <w:color w:val="808080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1">
    <w:name w:val="Address 1"/>
    <w:basedOn w:val="Normal"/>
    <w:rsid w:val="00A83483"/>
    <w:rPr>
      <w:rFonts w:ascii="Arial" w:hAnsi="Arial" w:cs="Arial"/>
      <w:color w:val="000000"/>
      <w:spacing w:val="20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C28CF"/>
    <w:rPr>
      <w:rFonts w:ascii="Arial" w:hAnsi="Arial" w:cs="Arial"/>
      <w:b/>
      <w:color w:val="000000"/>
      <w:spacing w:val="20"/>
      <w:sz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3C28CF"/>
    <w:rPr>
      <w:rFonts w:ascii="Arial" w:hAnsi="Arial" w:cs="Arial"/>
      <w:b/>
      <w:color w:val="808080"/>
      <w:spacing w:val="20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FB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D269A2"/>
    <w:rPr>
      <w:rFonts w:ascii="Garamond" w:hAnsi="Garamond" w:cs="Arial"/>
      <w:color w:val="000000"/>
      <w:spacing w:val="20"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A7B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83483"/>
    <w:pPr>
      <w:outlineLvl w:val="0"/>
    </w:pPr>
    <w:rPr>
      <w:rFonts w:ascii="Garamond" w:hAnsi="Garamond" w:cs="Arial"/>
      <w:color w:val="00000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E6B9A"/>
    <w:pPr>
      <w:outlineLvl w:val="1"/>
    </w:pPr>
    <w:rPr>
      <w:rFonts w:ascii="Arial" w:hAnsi="Arial" w:cs="Arial"/>
      <w:b/>
      <w:color w:val="000000"/>
      <w:spacing w:val="20"/>
      <w:sz w:val="18"/>
    </w:rPr>
  </w:style>
  <w:style w:type="paragraph" w:styleId="Heading3">
    <w:name w:val="heading 3"/>
    <w:basedOn w:val="Normal"/>
    <w:next w:val="Normal"/>
    <w:link w:val="Heading3Char"/>
    <w:qFormat/>
    <w:rsid w:val="00A83483"/>
    <w:pPr>
      <w:outlineLvl w:val="2"/>
    </w:pPr>
    <w:rPr>
      <w:rFonts w:ascii="Arial" w:hAnsi="Arial" w:cs="Arial"/>
      <w:b/>
      <w:color w:val="808080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1">
    <w:name w:val="Address 1"/>
    <w:basedOn w:val="Normal"/>
    <w:rsid w:val="00A83483"/>
    <w:rPr>
      <w:rFonts w:ascii="Arial" w:hAnsi="Arial" w:cs="Arial"/>
      <w:color w:val="000000"/>
      <w:spacing w:val="20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C28CF"/>
    <w:rPr>
      <w:rFonts w:ascii="Arial" w:hAnsi="Arial" w:cs="Arial"/>
      <w:b/>
      <w:color w:val="000000"/>
      <w:spacing w:val="20"/>
      <w:sz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3C28CF"/>
    <w:rPr>
      <w:rFonts w:ascii="Arial" w:hAnsi="Arial" w:cs="Arial"/>
      <w:b/>
      <w:color w:val="808080"/>
      <w:spacing w:val="20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6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FB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D269A2"/>
    <w:rPr>
      <w:rFonts w:ascii="Garamond" w:hAnsi="Garamond" w:cs="Arial"/>
      <w:color w:val="000000"/>
      <w:spacing w:val="20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C1061-3C95-4A30-9118-06FC13373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1FFC0681</Template>
  <TotalTime>153</TotalTime>
  <Pages>1</Pages>
  <Words>0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Grüner Epstein</dc:creator>
  <cp:lastModifiedBy>Rebecca Grüner Epstein</cp:lastModifiedBy>
  <cp:revision>7</cp:revision>
  <cp:lastPrinted>2015-11-30T09:14:00Z</cp:lastPrinted>
  <dcterms:created xsi:type="dcterms:W3CDTF">2015-11-25T13:49:00Z</dcterms:created>
  <dcterms:modified xsi:type="dcterms:W3CDTF">2016-02-15T13:19:00Z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TC060874801033</vt:lpwstr>
  </property>
</Properties>
</file>